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7F0" w:rsidRDefault="00B527F0" w:rsidP="0089250E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B527F0" w:rsidRDefault="00B527F0" w:rsidP="0089250E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B527F0" w:rsidRDefault="00B527F0" w:rsidP="0089250E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B527F0" w:rsidRDefault="00B527F0" w:rsidP="0089250E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B527F0" w:rsidRDefault="00B527F0" w:rsidP="0089250E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B527F0" w:rsidRDefault="00B527F0" w:rsidP="0089250E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B527F0" w:rsidRPr="000A04CE" w:rsidRDefault="00B527F0" w:rsidP="0089250E">
      <w:pPr>
        <w:spacing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DECLARAÇÃO</w:t>
      </w:r>
      <w:r w:rsidRPr="000A04CE">
        <w:rPr>
          <w:rFonts w:ascii="Arial" w:hAnsi="Arial" w:cs="Arial"/>
          <w:b/>
          <w:u w:val="single"/>
        </w:rPr>
        <w:t xml:space="preserve"> DE </w:t>
      </w:r>
      <w:r>
        <w:rPr>
          <w:rFonts w:ascii="Arial" w:hAnsi="Arial" w:cs="Arial"/>
          <w:b/>
          <w:u w:val="single"/>
        </w:rPr>
        <w:t>AUTORIZAÇÃO</w:t>
      </w:r>
    </w:p>
    <w:p w:rsidR="00B527F0" w:rsidRDefault="00B527F0" w:rsidP="00417303">
      <w:pPr>
        <w:spacing w:line="480" w:lineRule="auto"/>
        <w:jc w:val="both"/>
        <w:rPr>
          <w:rFonts w:ascii="Arial" w:hAnsi="Arial" w:cs="Arial"/>
        </w:rPr>
      </w:pPr>
    </w:p>
    <w:p w:rsidR="00B527F0" w:rsidRDefault="00B527F0" w:rsidP="00417303">
      <w:pPr>
        <w:spacing w:line="480" w:lineRule="auto"/>
        <w:jc w:val="both"/>
        <w:rPr>
          <w:rFonts w:ascii="Arial" w:hAnsi="Arial" w:cs="Arial"/>
        </w:rPr>
      </w:pPr>
    </w:p>
    <w:p w:rsidR="00B527F0" w:rsidRDefault="00B527F0" w:rsidP="00417303">
      <w:pPr>
        <w:spacing w:line="480" w:lineRule="auto"/>
        <w:jc w:val="both"/>
        <w:rPr>
          <w:rFonts w:ascii="Arial" w:hAnsi="Arial" w:cs="Arial"/>
        </w:rPr>
      </w:pPr>
    </w:p>
    <w:p w:rsidR="00B527F0" w:rsidRDefault="00B527F0" w:rsidP="00417303">
      <w:pPr>
        <w:autoSpaceDE w:val="0"/>
        <w:autoSpaceDN w:val="0"/>
        <w:adjustRightInd w:val="0"/>
        <w:spacing w:line="480" w:lineRule="auto"/>
        <w:jc w:val="both"/>
        <w:rPr>
          <w:b/>
          <w:bCs/>
          <w:color w:val="000000"/>
          <w:lang w:val="pt-PT"/>
        </w:rPr>
      </w:pPr>
      <w:r w:rsidRPr="00417303">
        <w:rPr>
          <w:rFonts w:ascii="Arial" w:hAnsi="Arial" w:cs="Arial"/>
          <w:b/>
        </w:rPr>
        <w:t>Os autores</w:t>
      </w:r>
      <w:r>
        <w:rPr>
          <w:rFonts w:ascii="Arial" w:hAnsi="Arial" w:cs="Arial"/>
          <w:b/>
        </w:rPr>
        <w:t xml:space="preserve"> -</w:t>
      </w:r>
      <w:r w:rsidRPr="00417303">
        <w:rPr>
          <w:rFonts w:ascii="Arial" w:hAnsi="Arial" w:cs="Arial"/>
          <w:b/>
        </w:rPr>
        <w:t xml:space="preserve"> Prof. Dra. </w:t>
      </w:r>
      <w:r w:rsidRPr="00417303">
        <w:rPr>
          <w:rFonts w:ascii="Arial" w:hAnsi="Arial" w:cs="Arial"/>
          <w:b/>
          <w:bCs/>
          <w:lang w:val="pt-PT"/>
        </w:rPr>
        <w:t>Laura Fonseca, Prof. Dr. José Caldas,e Dra. Sofia Santos</w:t>
      </w:r>
      <w:r>
        <w:rPr>
          <w:rFonts w:ascii="Arial" w:hAnsi="Arial" w:cs="Arial"/>
          <w:b/>
          <w:bCs/>
          <w:lang w:val="pt-PT"/>
        </w:rPr>
        <w:t xml:space="preserve"> aceitam autorizar a publicação do artigo agora submetido para análise editorial intitulado: “</w:t>
      </w:r>
      <w:r w:rsidRPr="00417303">
        <w:rPr>
          <w:b/>
          <w:bCs/>
          <w:color w:val="000000"/>
          <w:lang w:val="pt-PT"/>
        </w:rPr>
        <w:t>Escuela y diversidad sexual – ¿Que realidad?</w:t>
      </w:r>
      <w:r>
        <w:rPr>
          <w:b/>
          <w:bCs/>
          <w:color w:val="000000"/>
          <w:lang w:val="pt-PT"/>
        </w:rPr>
        <w:t xml:space="preserve">”. </w:t>
      </w:r>
    </w:p>
    <w:p w:rsidR="00B527F0" w:rsidRPr="00AE3B59" w:rsidRDefault="00B527F0" w:rsidP="0041730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lang w:val="pt-PT"/>
        </w:rPr>
      </w:pPr>
      <w:r w:rsidRPr="00AE3B59">
        <w:rPr>
          <w:rFonts w:ascii="Arial" w:hAnsi="Arial" w:cs="Arial"/>
          <w:b/>
          <w:bCs/>
          <w:color w:val="000000"/>
          <w:lang w:val="pt-PT"/>
        </w:rPr>
        <w:t>Assim como, a sua divulgação electrónica.</w:t>
      </w:r>
    </w:p>
    <w:p w:rsidR="00B527F0" w:rsidRDefault="00B527F0" w:rsidP="00417303">
      <w:pPr>
        <w:autoSpaceDE w:val="0"/>
        <w:autoSpaceDN w:val="0"/>
        <w:adjustRightInd w:val="0"/>
        <w:spacing w:line="480" w:lineRule="auto"/>
        <w:jc w:val="both"/>
        <w:rPr>
          <w:b/>
          <w:bCs/>
          <w:color w:val="000000"/>
          <w:lang w:val="pt-PT"/>
        </w:rPr>
      </w:pPr>
    </w:p>
    <w:p w:rsidR="00B527F0" w:rsidRPr="00AE3B59" w:rsidRDefault="00B527F0" w:rsidP="0041730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lang w:val="pt-PT"/>
        </w:rPr>
      </w:pPr>
      <w:r>
        <w:rPr>
          <w:rFonts w:ascii="Arial" w:hAnsi="Arial" w:cs="Arial"/>
          <w:b/>
          <w:bCs/>
          <w:color w:val="000000"/>
          <w:lang w:val="pt-PT"/>
        </w:rPr>
        <w:t>Pelos demais autores, subscrevo-me</w:t>
      </w:r>
    </w:p>
    <w:p w:rsidR="00B527F0" w:rsidRPr="00417303" w:rsidRDefault="00B527F0" w:rsidP="0041730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lang w:val="pt-PT"/>
        </w:rPr>
      </w:pPr>
    </w:p>
    <w:p w:rsidR="00B527F0" w:rsidRPr="00417303" w:rsidRDefault="00B527F0" w:rsidP="00417303">
      <w:pPr>
        <w:spacing w:line="360" w:lineRule="auto"/>
        <w:jc w:val="both"/>
        <w:rPr>
          <w:rFonts w:ascii="Arial" w:hAnsi="Arial" w:cs="Arial"/>
          <w:lang w:val="pt-PT"/>
        </w:rPr>
      </w:pPr>
      <w:r w:rsidRPr="00417303">
        <w:rPr>
          <w:rFonts w:ascii="Arial" w:hAnsi="Arial" w:cs="Arial"/>
          <w:lang w:val="pt-PT"/>
        </w:rPr>
        <w:t xml:space="preserve"> </w:t>
      </w:r>
    </w:p>
    <w:p w:rsidR="00B527F0" w:rsidRPr="00417303" w:rsidRDefault="00B527F0" w:rsidP="0089250E">
      <w:pPr>
        <w:spacing w:line="360" w:lineRule="auto"/>
        <w:jc w:val="both"/>
        <w:rPr>
          <w:rFonts w:ascii="Arial" w:hAnsi="Arial" w:cs="Arial"/>
          <w:lang w:val="pt-PT"/>
        </w:rPr>
      </w:pPr>
    </w:p>
    <w:p w:rsidR="00B527F0" w:rsidRPr="0089250E" w:rsidRDefault="00B527F0" w:rsidP="0089250E">
      <w:pPr>
        <w:spacing w:line="360" w:lineRule="auto"/>
        <w:jc w:val="both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P</w:t>
      </w:r>
      <w:r w:rsidRPr="0089250E">
        <w:rPr>
          <w:rFonts w:ascii="Arial" w:hAnsi="Arial" w:cs="Arial"/>
          <w:b/>
          <w:lang w:val="pt-PT"/>
        </w:rPr>
        <w:t xml:space="preserve">orto, </w:t>
      </w:r>
      <w:r>
        <w:rPr>
          <w:rFonts w:ascii="Arial" w:hAnsi="Arial" w:cs="Arial"/>
          <w:b/>
          <w:lang w:val="pt-PT"/>
        </w:rPr>
        <w:t>14 de fevereiro</w:t>
      </w:r>
      <w:r w:rsidRPr="0089250E">
        <w:rPr>
          <w:rFonts w:ascii="Arial" w:hAnsi="Arial" w:cs="Arial"/>
          <w:b/>
          <w:lang w:val="pt-PT"/>
        </w:rPr>
        <w:t xml:space="preserve"> de 2011</w:t>
      </w:r>
    </w:p>
    <w:p w:rsidR="00B527F0" w:rsidRPr="0089250E" w:rsidRDefault="00B527F0" w:rsidP="0089250E">
      <w:pPr>
        <w:spacing w:line="360" w:lineRule="auto"/>
        <w:jc w:val="both"/>
        <w:rPr>
          <w:rFonts w:ascii="Arial" w:hAnsi="Arial" w:cs="Arial"/>
          <w:lang w:val="pt-PT"/>
        </w:rPr>
      </w:pPr>
    </w:p>
    <w:p w:rsidR="00B527F0" w:rsidRPr="00AE3B59" w:rsidRDefault="00B527F0" w:rsidP="00AE3B59">
      <w:pPr>
        <w:spacing w:line="360" w:lineRule="auto"/>
        <w:jc w:val="right"/>
        <w:rPr>
          <w:rFonts w:ascii="Arial" w:hAnsi="Arial" w:cs="Arial"/>
          <w:lang w:val="pt-PT"/>
        </w:rPr>
      </w:pPr>
      <w:r w:rsidRPr="00AB62EF">
        <w:rPr>
          <w:rFonts w:ascii="Arial" w:hAnsi="Arial" w:cs="Arial"/>
          <w:lang w:val="pt-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61.5pt">
            <v:imagedata r:id="rId6" o:title=""/>
          </v:shape>
        </w:pict>
      </w:r>
    </w:p>
    <w:p w:rsidR="00B527F0" w:rsidRPr="0089250E" w:rsidRDefault="00B527F0" w:rsidP="0089250E">
      <w:pPr>
        <w:spacing w:line="360" w:lineRule="auto"/>
        <w:jc w:val="both"/>
        <w:rPr>
          <w:rFonts w:ascii="Arial" w:hAnsi="Arial" w:cs="Arial"/>
          <w:lang w:val="pt-PT"/>
        </w:rPr>
      </w:pPr>
    </w:p>
    <w:p w:rsidR="00B527F0" w:rsidRPr="0089250E" w:rsidRDefault="00B527F0" w:rsidP="0089250E">
      <w:pPr>
        <w:spacing w:line="360" w:lineRule="auto"/>
        <w:jc w:val="both"/>
        <w:rPr>
          <w:rFonts w:ascii="Arial" w:hAnsi="Arial" w:cs="Arial"/>
          <w:lang w:val="pt-PT"/>
        </w:rPr>
      </w:pPr>
    </w:p>
    <w:p w:rsidR="00B527F0" w:rsidRPr="008C7AC2" w:rsidRDefault="00B527F0" w:rsidP="00AE3B59">
      <w:pPr>
        <w:spacing w:line="360" w:lineRule="auto"/>
        <w:jc w:val="right"/>
        <w:rPr>
          <w:rFonts w:ascii="Arial" w:hAnsi="Arial" w:cs="Arial"/>
          <w:i/>
          <w:lang w:val="pt-PT"/>
        </w:rPr>
      </w:pPr>
      <w:r w:rsidRPr="008C7AC2">
        <w:rPr>
          <w:rFonts w:ascii="Arial" w:hAnsi="Arial" w:cs="Arial"/>
          <w:b/>
          <w:i/>
          <w:lang w:val="pt-PT"/>
        </w:rPr>
        <w:t xml:space="preserve">José Manuel Peixoto Caldas, Prof. </w:t>
      </w:r>
      <w:r>
        <w:rPr>
          <w:rFonts w:ascii="Arial" w:hAnsi="Arial" w:cs="Arial"/>
          <w:b/>
          <w:i/>
          <w:lang w:val="pt-PT"/>
        </w:rPr>
        <w:t>Dr.</w:t>
      </w:r>
    </w:p>
    <w:p w:rsidR="00B527F0" w:rsidRDefault="00B527F0" w:rsidP="0089250E">
      <w:pPr>
        <w:rPr>
          <w:lang w:val="pt-PT"/>
        </w:rPr>
      </w:pPr>
    </w:p>
    <w:p w:rsidR="00B527F0" w:rsidRDefault="00B527F0" w:rsidP="0089250E">
      <w:pPr>
        <w:rPr>
          <w:lang w:val="pt-PT"/>
        </w:rPr>
      </w:pPr>
    </w:p>
    <w:p w:rsidR="00B527F0" w:rsidRPr="0089250E" w:rsidRDefault="00B527F0" w:rsidP="0089250E">
      <w:pPr>
        <w:rPr>
          <w:lang w:val="pt-PT"/>
        </w:rPr>
      </w:pPr>
    </w:p>
    <w:sectPr w:rsidR="00B527F0" w:rsidRPr="0089250E" w:rsidSect="00821EA8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7F0" w:rsidRDefault="00B527F0">
      <w:r>
        <w:separator/>
      </w:r>
    </w:p>
  </w:endnote>
  <w:endnote w:type="continuationSeparator" w:id="0">
    <w:p w:rsidR="00B527F0" w:rsidRDefault="00B527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7F0" w:rsidRPr="0025327A" w:rsidRDefault="00B527F0" w:rsidP="006D15B4">
    <w:pPr>
      <w:pStyle w:val="Footer"/>
      <w:jc w:val="center"/>
      <w:rPr>
        <w:rFonts w:ascii="Arial Narrow" w:hAnsi="Arial Narrow"/>
        <w:sz w:val="18"/>
        <w:szCs w:val="18"/>
      </w:rPr>
    </w:pPr>
    <w:r w:rsidRPr="0025327A">
      <w:rPr>
        <w:rFonts w:ascii="Arial Narrow" w:hAnsi="Arial Narrow"/>
        <w:sz w:val="18"/>
        <w:szCs w:val="18"/>
      </w:rPr>
      <w:t>CIIE – Centro de Investigação e Intervenção Educativas</w:t>
    </w:r>
    <w:r>
      <w:rPr>
        <w:rFonts w:ascii="Arial Narrow" w:hAnsi="Arial Narrow"/>
        <w:sz w:val="18"/>
        <w:szCs w:val="18"/>
      </w:rPr>
      <w:t xml:space="preserve">  |  </w:t>
    </w:r>
    <w:r w:rsidRPr="0025327A">
      <w:rPr>
        <w:rFonts w:ascii="Arial Narrow" w:hAnsi="Arial Narrow"/>
        <w:sz w:val="18"/>
        <w:szCs w:val="18"/>
      </w:rPr>
      <w:t>Faculdade de Psicologia e de Ciências da Educação</w:t>
    </w:r>
    <w:r>
      <w:rPr>
        <w:rFonts w:ascii="Arial Narrow" w:hAnsi="Arial Narrow"/>
        <w:sz w:val="18"/>
        <w:szCs w:val="18"/>
      </w:rPr>
      <w:t xml:space="preserve"> </w:t>
    </w:r>
    <w:r w:rsidRPr="0025327A">
      <w:rPr>
        <w:rFonts w:ascii="Arial Narrow" w:hAnsi="Arial Narrow"/>
        <w:sz w:val="18"/>
        <w:szCs w:val="18"/>
      </w:rPr>
      <w:t xml:space="preserve"> |</w:t>
    </w:r>
    <w:r>
      <w:rPr>
        <w:rFonts w:ascii="Arial Narrow" w:hAnsi="Arial Narrow"/>
        <w:sz w:val="18"/>
        <w:szCs w:val="18"/>
      </w:rPr>
      <w:t xml:space="preserve"> </w:t>
    </w:r>
    <w:r w:rsidRPr="0025327A">
      <w:rPr>
        <w:rFonts w:ascii="Arial Narrow" w:hAnsi="Arial Narrow"/>
        <w:sz w:val="18"/>
        <w:szCs w:val="18"/>
      </w:rPr>
      <w:t xml:space="preserve"> Universidade do Porto</w:t>
    </w:r>
  </w:p>
  <w:p w:rsidR="00B527F0" w:rsidRPr="0025327A" w:rsidRDefault="00B527F0" w:rsidP="006D15B4">
    <w:pPr>
      <w:pStyle w:val="Footer"/>
      <w:jc w:val="center"/>
      <w:rPr>
        <w:rFonts w:ascii="Arial Narrow" w:hAnsi="Arial Narrow"/>
        <w:sz w:val="18"/>
        <w:szCs w:val="18"/>
      </w:rPr>
    </w:pPr>
    <w:r w:rsidRPr="0025327A">
      <w:rPr>
        <w:rFonts w:ascii="Arial Narrow" w:hAnsi="Arial Narrow"/>
        <w:sz w:val="18"/>
        <w:szCs w:val="18"/>
      </w:rPr>
      <w:t xml:space="preserve">Rua Dr. </w:t>
    </w:r>
    <w:smartTag w:uri="urn:schemas-microsoft-com:office:smarttags" w:element="PersonName">
      <w:smartTagPr>
        <w:attr w:name="ProductID" w:val="Manuel Pereira"/>
      </w:smartTagPr>
      <w:smartTag w:uri="urn:schemas-microsoft-com:office:smarttags" w:element="place">
        <w:smartTagPr>
          <w:attr w:name="ProductID" w:val="Manuel Pereira"/>
        </w:smartTagPr>
        <w:r w:rsidRPr="0025327A">
          <w:rPr>
            <w:rFonts w:ascii="Arial Narrow" w:hAnsi="Arial Narrow"/>
            <w:sz w:val="18"/>
            <w:szCs w:val="18"/>
          </w:rPr>
          <w:t>Manuel Pereira</w:t>
        </w:r>
      </w:smartTag>
    </w:smartTag>
    <w:r w:rsidRPr="0025327A">
      <w:rPr>
        <w:rFonts w:ascii="Arial Narrow" w:hAnsi="Arial Narrow"/>
        <w:sz w:val="18"/>
        <w:szCs w:val="18"/>
      </w:rPr>
      <w:t xml:space="preserve"> da Silva </w:t>
    </w:r>
    <w:r>
      <w:rPr>
        <w:rFonts w:ascii="Arial Narrow" w:hAnsi="Arial Narrow"/>
        <w:sz w:val="18"/>
        <w:szCs w:val="18"/>
      </w:rPr>
      <w:t xml:space="preserve"> </w:t>
    </w:r>
    <w:r w:rsidRPr="0025327A">
      <w:rPr>
        <w:rFonts w:ascii="Arial Narrow" w:hAnsi="Arial Narrow"/>
        <w:sz w:val="18"/>
        <w:szCs w:val="18"/>
      </w:rPr>
      <w:t>|</w:t>
    </w:r>
    <w:r>
      <w:rPr>
        <w:rFonts w:ascii="Arial Narrow" w:hAnsi="Arial Narrow"/>
        <w:sz w:val="18"/>
        <w:szCs w:val="18"/>
      </w:rPr>
      <w:t xml:space="preserve"> </w:t>
    </w:r>
    <w:r w:rsidRPr="0025327A">
      <w:rPr>
        <w:rFonts w:ascii="Arial Narrow" w:hAnsi="Arial Narrow"/>
        <w:sz w:val="18"/>
        <w:szCs w:val="18"/>
      </w:rPr>
      <w:t xml:space="preserve"> 4200-392 Porto </w:t>
    </w:r>
    <w:r>
      <w:rPr>
        <w:rFonts w:ascii="Arial Narrow" w:hAnsi="Arial Narrow"/>
        <w:sz w:val="18"/>
        <w:szCs w:val="18"/>
      </w:rPr>
      <w:t xml:space="preserve"> </w:t>
    </w:r>
    <w:r w:rsidRPr="0025327A">
      <w:rPr>
        <w:rFonts w:ascii="Arial Narrow" w:hAnsi="Arial Narrow"/>
        <w:sz w:val="18"/>
        <w:szCs w:val="18"/>
      </w:rPr>
      <w:t>|</w:t>
    </w:r>
    <w:r>
      <w:rPr>
        <w:rFonts w:ascii="Arial Narrow" w:hAnsi="Arial Narrow"/>
        <w:sz w:val="18"/>
        <w:szCs w:val="18"/>
      </w:rPr>
      <w:t xml:space="preserve"> </w:t>
    </w:r>
    <w:r w:rsidRPr="0025327A">
      <w:rPr>
        <w:rFonts w:ascii="Arial Narrow" w:hAnsi="Arial Narrow"/>
        <w:sz w:val="18"/>
        <w:szCs w:val="18"/>
      </w:rPr>
      <w:t xml:space="preserve"> Portugal</w:t>
    </w:r>
  </w:p>
  <w:p w:rsidR="00B527F0" w:rsidRPr="0025327A" w:rsidRDefault="00B527F0" w:rsidP="006D15B4">
    <w:pPr>
      <w:pStyle w:val="Footer"/>
      <w:jc w:val="center"/>
      <w:rPr>
        <w:rFonts w:ascii="Arial Narrow" w:hAnsi="Arial Narrow"/>
        <w:sz w:val="18"/>
        <w:szCs w:val="18"/>
      </w:rPr>
    </w:pPr>
    <w:r w:rsidRPr="0025327A">
      <w:rPr>
        <w:rFonts w:ascii="Arial Narrow" w:hAnsi="Arial Narrow"/>
        <w:sz w:val="18"/>
        <w:szCs w:val="18"/>
      </w:rPr>
      <w:t xml:space="preserve">Tel +351 220 400 615 </w:t>
    </w:r>
    <w:r>
      <w:rPr>
        <w:rFonts w:ascii="Arial Narrow" w:hAnsi="Arial Narrow"/>
        <w:sz w:val="18"/>
        <w:szCs w:val="18"/>
      </w:rPr>
      <w:t xml:space="preserve"> </w:t>
    </w:r>
    <w:r w:rsidRPr="0025327A">
      <w:rPr>
        <w:rFonts w:ascii="Arial Narrow" w:hAnsi="Arial Narrow"/>
        <w:sz w:val="18"/>
        <w:szCs w:val="18"/>
      </w:rPr>
      <w:t>|</w:t>
    </w:r>
    <w:r>
      <w:rPr>
        <w:rFonts w:ascii="Arial Narrow" w:hAnsi="Arial Narrow"/>
        <w:sz w:val="18"/>
        <w:szCs w:val="18"/>
      </w:rPr>
      <w:t xml:space="preserve"> </w:t>
    </w:r>
    <w:r w:rsidRPr="0025327A">
      <w:rPr>
        <w:rFonts w:ascii="Arial Narrow" w:hAnsi="Arial Narrow"/>
        <w:sz w:val="18"/>
        <w:szCs w:val="18"/>
      </w:rPr>
      <w:t xml:space="preserve"> Fax +351 226 079 726 </w:t>
    </w:r>
    <w:r>
      <w:rPr>
        <w:rFonts w:ascii="Arial Narrow" w:hAnsi="Arial Narrow"/>
        <w:sz w:val="18"/>
        <w:szCs w:val="18"/>
      </w:rPr>
      <w:t xml:space="preserve"> </w:t>
    </w:r>
    <w:r w:rsidRPr="0025327A">
      <w:rPr>
        <w:rFonts w:ascii="Arial Narrow" w:hAnsi="Arial Narrow"/>
        <w:sz w:val="18"/>
        <w:szCs w:val="18"/>
      </w:rPr>
      <w:t>|</w:t>
    </w:r>
    <w:r>
      <w:rPr>
        <w:rFonts w:ascii="Arial Narrow" w:hAnsi="Arial Narrow"/>
        <w:sz w:val="18"/>
        <w:szCs w:val="18"/>
      </w:rPr>
      <w:t xml:space="preserve"> </w:t>
    </w:r>
    <w:r w:rsidRPr="0025327A">
      <w:rPr>
        <w:rFonts w:ascii="Arial Narrow" w:hAnsi="Arial Narrow"/>
        <w:sz w:val="18"/>
        <w:szCs w:val="18"/>
      </w:rPr>
      <w:t xml:space="preserve"> E-mail ciie@fpce.up.pt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7F0" w:rsidRDefault="00B527F0">
      <w:r>
        <w:separator/>
      </w:r>
    </w:p>
  </w:footnote>
  <w:footnote w:type="continuationSeparator" w:id="0">
    <w:p w:rsidR="00B527F0" w:rsidRDefault="00B527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7F0" w:rsidRDefault="00B527F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3.6pt;margin-top:.3pt;width:138.4pt;height:68.25pt;z-index:-251658240;mso-position-horizontal:right" wrapcoords="-117 0 -117 21363 21600 21363 21600 0 -117 0">
          <v:imagedata r:id="rId1" o:title=""/>
          <w10:wrap type="tight"/>
        </v:shape>
      </w:pict>
    </w:r>
    <w:r>
      <w:rPr>
        <w:noProof/>
      </w:rPr>
      <w:pict>
        <v:shape id="Imagem 4" o:spid="_x0000_s2050" type="#_x0000_t75" alt="logotipo CIIE cor JPEG" style="position:absolute;margin-left:-2.7pt;margin-top:11.8pt;width:71.05pt;height:81.45pt;z-index:-251659264;visibility:visible">
          <v:imagedata r:id="rId2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1EA8"/>
    <w:rsid w:val="000005A3"/>
    <w:rsid w:val="00001550"/>
    <w:rsid w:val="00001BDF"/>
    <w:rsid w:val="00001F7A"/>
    <w:rsid w:val="00002972"/>
    <w:rsid w:val="00002B82"/>
    <w:rsid w:val="0000471E"/>
    <w:rsid w:val="000054E4"/>
    <w:rsid w:val="00005B42"/>
    <w:rsid w:val="000067BE"/>
    <w:rsid w:val="0000683B"/>
    <w:rsid w:val="00006D5E"/>
    <w:rsid w:val="0000770B"/>
    <w:rsid w:val="00007890"/>
    <w:rsid w:val="00007BD0"/>
    <w:rsid w:val="000101CF"/>
    <w:rsid w:val="00010FDE"/>
    <w:rsid w:val="000110E2"/>
    <w:rsid w:val="00017061"/>
    <w:rsid w:val="00020195"/>
    <w:rsid w:val="00021333"/>
    <w:rsid w:val="00021C6D"/>
    <w:rsid w:val="0002302D"/>
    <w:rsid w:val="00023D4F"/>
    <w:rsid w:val="00023F76"/>
    <w:rsid w:val="000249B4"/>
    <w:rsid w:val="000249E9"/>
    <w:rsid w:val="0002617F"/>
    <w:rsid w:val="00026855"/>
    <w:rsid w:val="000271F3"/>
    <w:rsid w:val="00027D2D"/>
    <w:rsid w:val="0003020A"/>
    <w:rsid w:val="0003083C"/>
    <w:rsid w:val="0003167B"/>
    <w:rsid w:val="00031FD1"/>
    <w:rsid w:val="00033D55"/>
    <w:rsid w:val="00034F18"/>
    <w:rsid w:val="00035289"/>
    <w:rsid w:val="0003573D"/>
    <w:rsid w:val="00036CB2"/>
    <w:rsid w:val="00040334"/>
    <w:rsid w:val="00040694"/>
    <w:rsid w:val="00041428"/>
    <w:rsid w:val="00041664"/>
    <w:rsid w:val="00041702"/>
    <w:rsid w:val="00041A80"/>
    <w:rsid w:val="000434BC"/>
    <w:rsid w:val="00043EC0"/>
    <w:rsid w:val="0004415A"/>
    <w:rsid w:val="00044391"/>
    <w:rsid w:val="000454A6"/>
    <w:rsid w:val="00045E0E"/>
    <w:rsid w:val="00045EDA"/>
    <w:rsid w:val="000462CB"/>
    <w:rsid w:val="00047146"/>
    <w:rsid w:val="00047594"/>
    <w:rsid w:val="00047EC6"/>
    <w:rsid w:val="00050069"/>
    <w:rsid w:val="00050CB1"/>
    <w:rsid w:val="00051B7D"/>
    <w:rsid w:val="0005251D"/>
    <w:rsid w:val="00053304"/>
    <w:rsid w:val="000559A0"/>
    <w:rsid w:val="00055FBB"/>
    <w:rsid w:val="0005692F"/>
    <w:rsid w:val="00057770"/>
    <w:rsid w:val="00060957"/>
    <w:rsid w:val="00062E28"/>
    <w:rsid w:val="000633DE"/>
    <w:rsid w:val="0006377D"/>
    <w:rsid w:val="00063BE3"/>
    <w:rsid w:val="00066BAA"/>
    <w:rsid w:val="00066C99"/>
    <w:rsid w:val="00067AEA"/>
    <w:rsid w:val="00067CA6"/>
    <w:rsid w:val="000709C8"/>
    <w:rsid w:val="00072EB4"/>
    <w:rsid w:val="00072F9F"/>
    <w:rsid w:val="000733E2"/>
    <w:rsid w:val="00074A8D"/>
    <w:rsid w:val="000765C2"/>
    <w:rsid w:val="00076EB2"/>
    <w:rsid w:val="000779B1"/>
    <w:rsid w:val="000806FA"/>
    <w:rsid w:val="000810A0"/>
    <w:rsid w:val="00081F4A"/>
    <w:rsid w:val="00082200"/>
    <w:rsid w:val="000833A9"/>
    <w:rsid w:val="000833CC"/>
    <w:rsid w:val="00083D13"/>
    <w:rsid w:val="0008503E"/>
    <w:rsid w:val="000853FA"/>
    <w:rsid w:val="00086256"/>
    <w:rsid w:val="00087866"/>
    <w:rsid w:val="00087CEF"/>
    <w:rsid w:val="00090E1E"/>
    <w:rsid w:val="00091035"/>
    <w:rsid w:val="000913EF"/>
    <w:rsid w:val="0009348F"/>
    <w:rsid w:val="000939A0"/>
    <w:rsid w:val="00093CDD"/>
    <w:rsid w:val="00094304"/>
    <w:rsid w:val="00094D9E"/>
    <w:rsid w:val="000A04CE"/>
    <w:rsid w:val="000A1835"/>
    <w:rsid w:val="000A3201"/>
    <w:rsid w:val="000A3F09"/>
    <w:rsid w:val="000A4808"/>
    <w:rsid w:val="000A4D33"/>
    <w:rsid w:val="000A5DCE"/>
    <w:rsid w:val="000A76C4"/>
    <w:rsid w:val="000B0085"/>
    <w:rsid w:val="000B03AE"/>
    <w:rsid w:val="000B03AF"/>
    <w:rsid w:val="000B237E"/>
    <w:rsid w:val="000B3481"/>
    <w:rsid w:val="000B4347"/>
    <w:rsid w:val="000B5BCD"/>
    <w:rsid w:val="000B6E92"/>
    <w:rsid w:val="000B7700"/>
    <w:rsid w:val="000B772B"/>
    <w:rsid w:val="000B7D59"/>
    <w:rsid w:val="000C0497"/>
    <w:rsid w:val="000C0D2A"/>
    <w:rsid w:val="000C16D6"/>
    <w:rsid w:val="000C2D7F"/>
    <w:rsid w:val="000C2F68"/>
    <w:rsid w:val="000C3D0D"/>
    <w:rsid w:val="000C4D35"/>
    <w:rsid w:val="000C5CE0"/>
    <w:rsid w:val="000D02C2"/>
    <w:rsid w:val="000D14EB"/>
    <w:rsid w:val="000D3475"/>
    <w:rsid w:val="000D35F5"/>
    <w:rsid w:val="000D4729"/>
    <w:rsid w:val="000D4A38"/>
    <w:rsid w:val="000D4B92"/>
    <w:rsid w:val="000D51F0"/>
    <w:rsid w:val="000D5B0B"/>
    <w:rsid w:val="000D67C2"/>
    <w:rsid w:val="000D693F"/>
    <w:rsid w:val="000D788B"/>
    <w:rsid w:val="000E09DF"/>
    <w:rsid w:val="000E0B42"/>
    <w:rsid w:val="000E124E"/>
    <w:rsid w:val="000E20C0"/>
    <w:rsid w:val="000E25B9"/>
    <w:rsid w:val="000E35C5"/>
    <w:rsid w:val="000E4BA5"/>
    <w:rsid w:val="000E5D6B"/>
    <w:rsid w:val="000E6BB8"/>
    <w:rsid w:val="000E6EF5"/>
    <w:rsid w:val="000E739B"/>
    <w:rsid w:val="000E742C"/>
    <w:rsid w:val="000E7830"/>
    <w:rsid w:val="000F08C6"/>
    <w:rsid w:val="000F4A57"/>
    <w:rsid w:val="000F503C"/>
    <w:rsid w:val="000F517E"/>
    <w:rsid w:val="000F532B"/>
    <w:rsid w:val="000F6436"/>
    <w:rsid w:val="0010001E"/>
    <w:rsid w:val="001003F0"/>
    <w:rsid w:val="001003FB"/>
    <w:rsid w:val="001009D5"/>
    <w:rsid w:val="001010DD"/>
    <w:rsid w:val="001015FB"/>
    <w:rsid w:val="00102668"/>
    <w:rsid w:val="001058DE"/>
    <w:rsid w:val="0010599C"/>
    <w:rsid w:val="00105F73"/>
    <w:rsid w:val="001062F0"/>
    <w:rsid w:val="00107265"/>
    <w:rsid w:val="001100B3"/>
    <w:rsid w:val="001104C6"/>
    <w:rsid w:val="00110B95"/>
    <w:rsid w:val="00112092"/>
    <w:rsid w:val="001122A1"/>
    <w:rsid w:val="00116785"/>
    <w:rsid w:val="0012019B"/>
    <w:rsid w:val="001203B9"/>
    <w:rsid w:val="00120AAB"/>
    <w:rsid w:val="00123144"/>
    <w:rsid w:val="00123775"/>
    <w:rsid w:val="00124AB5"/>
    <w:rsid w:val="00126618"/>
    <w:rsid w:val="001316DB"/>
    <w:rsid w:val="00131748"/>
    <w:rsid w:val="00131A11"/>
    <w:rsid w:val="001327BA"/>
    <w:rsid w:val="00132B3D"/>
    <w:rsid w:val="00133AE1"/>
    <w:rsid w:val="00133CBF"/>
    <w:rsid w:val="0013614F"/>
    <w:rsid w:val="001367EC"/>
    <w:rsid w:val="001379BE"/>
    <w:rsid w:val="00137AF7"/>
    <w:rsid w:val="00140C02"/>
    <w:rsid w:val="001418DF"/>
    <w:rsid w:val="00141A09"/>
    <w:rsid w:val="00141AB5"/>
    <w:rsid w:val="00141DB6"/>
    <w:rsid w:val="001432F3"/>
    <w:rsid w:val="00143431"/>
    <w:rsid w:val="00143C9A"/>
    <w:rsid w:val="001442FA"/>
    <w:rsid w:val="00144601"/>
    <w:rsid w:val="00144699"/>
    <w:rsid w:val="00144F13"/>
    <w:rsid w:val="00146549"/>
    <w:rsid w:val="00147759"/>
    <w:rsid w:val="001479F5"/>
    <w:rsid w:val="00147A24"/>
    <w:rsid w:val="00147BBD"/>
    <w:rsid w:val="00147FD0"/>
    <w:rsid w:val="00151556"/>
    <w:rsid w:val="001516BB"/>
    <w:rsid w:val="00151700"/>
    <w:rsid w:val="001521FA"/>
    <w:rsid w:val="00153992"/>
    <w:rsid w:val="00154EFE"/>
    <w:rsid w:val="00154F4D"/>
    <w:rsid w:val="001560AB"/>
    <w:rsid w:val="001565E8"/>
    <w:rsid w:val="00160905"/>
    <w:rsid w:val="00163753"/>
    <w:rsid w:val="00165623"/>
    <w:rsid w:val="00165C1E"/>
    <w:rsid w:val="00165F9A"/>
    <w:rsid w:val="00171645"/>
    <w:rsid w:val="00173BDC"/>
    <w:rsid w:val="00174275"/>
    <w:rsid w:val="0017428E"/>
    <w:rsid w:val="001747FF"/>
    <w:rsid w:val="00175598"/>
    <w:rsid w:val="00175ABB"/>
    <w:rsid w:val="001762B1"/>
    <w:rsid w:val="00176C99"/>
    <w:rsid w:val="00177315"/>
    <w:rsid w:val="0018015B"/>
    <w:rsid w:val="001806D3"/>
    <w:rsid w:val="0018110C"/>
    <w:rsid w:val="00181EF7"/>
    <w:rsid w:val="001820ED"/>
    <w:rsid w:val="0018238F"/>
    <w:rsid w:val="001825C9"/>
    <w:rsid w:val="00182C21"/>
    <w:rsid w:val="00183A63"/>
    <w:rsid w:val="00184A2D"/>
    <w:rsid w:val="001853A8"/>
    <w:rsid w:val="001854BB"/>
    <w:rsid w:val="00185513"/>
    <w:rsid w:val="00185A98"/>
    <w:rsid w:val="00190063"/>
    <w:rsid w:val="00190166"/>
    <w:rsid w:val="00190612"/>
    <w:rsid w:val="0019282B"/>
    <w:rsid w:val="0019354C"/>
    <w:rsid w:val="00195016"/>
    <w:rsid w:val="00195DF2"/>
    <w:rsid w:val="0019638A"/>
    <w:rsid w:val="001963EE"/>
    <w:rsid w:val="0019699E"/>
    <w:rsid w:val="0019786E"/>
    <w:rsid w:val="00197CED"/>
    <w:rsid w:val="001A242F"/>
    <w:rsid w:val="001A2519"/>
    <w:rsid w:val="001A26AB"/>
    <w:rsid w:val="001A2DFD"/>
    <w:rsid w:val="001A4428"/>
    <w:rsid w:val="001B2E00"/>
    <w:rsid w:val="001B443B"/>
    <w:rsid w:val="001B5086"/>
    <w:rsid w:val="001B646A"/>
    <w:rsid w:val="001B6B00"/>
    <w:rsid w:val="001B6C1D"/>
    <w:rsid w:val="001C0271"/>
    <w:rsid w:val="001C1997"/>
    <w:rsid w:val="001C1C11"/>
    <w:rsid w:val="001C1E9C"/>
    <w:rsid w:val="001C2ED0"/>
    <w:rsid w:val="001C3227"/>
    <w:rsid w:val="001C3276"/>
    <w:rsid w:val="001C479A"/>
    <w:rsid w:val="001C47C7"/>
    <w:rsid w:val="001C5F7C"/>
    <w:rsid w:val="001C60B7"/>
    <w:rsid w:val="001C62D4"/>
    <w:rsid w:val="001C6B79"/>
    <w:rsid w:val="001C7373"/>
    <w:rsid w:val="001C7582"/>
    <w:rsid w:val="001C7A9C"/>
    <w:rsid w:val="001D0E2B"/>
    <w:rsid w:val="001D12B4"/>
    <w:rsid w:val="001D1C99"/>
    <w:rsid w:val="001D22D8"/>
    <w:rsid w:val="001D23E9"/>
    <w:rsid w:val="001D249D"/>
    <w:rsid w:val="001D2CC8"/>
    <w:rsid w:val="001D47D3"/>
    <w:rsid w:val="001D481D"/>
    <w:rsid w:val="001D6223"/>
    <w:rsid w:val="001D623D"/>
    <w:rsid w:val="001D64A9"/>
    <w:rsid w:val="001D690F"/>
    <w:rsid w:val="001E1BB5"/>
    <w:rsid w:val="001E26C7"/>
    <w:rsid w:val="001E53B1"/>
    <w:rsid w:val="001E7456"/>
    <w:rsid w:val="001F31D5"/>
    <w:rsid w:val="001F3DFC"/>
    <w:rsid w:val="001F4EAF"/>
    <w:rsid w:val="001F55D7"/>
    <w:rsid w:val="001F65B6"/>
    <w:rsid w:val="001F6FC8"/>
    <w:rsid w:val="001F78C4"/>
    <w:rsid w:val="001F7DED"/>
    <w:rsid w:val="002001E4"/>
    <w:rsid w:val="00201C95"/>
    <w:rsid w:val="00203062"/>
    <w:rsid w:val="002040A1"/>
    <w:rsid w:val="00205D85"/>
    <w:rsid w:val="00206885"/>
    <w:rsid w:val="002068CB"/>
    <w:rsid w:val="00206E85"/>
    <w:rsid w:val="002073A5"/>
    <w:rsid w:val="00211669"/>
    <w:rsid w:val="00211AF2"/>
    <w:rsid w:val="00211B2B"/>
    <w:rsid w:val="002124B1"/>
    <w:rsid w:val="002125E0"/>
    <w:rsid w:val="002129C3"/>
    <w:rsid w:val="002136A4"/>
    <w:rsid w:val="002145CC"/>
    <w:rsid w:val="00214BAB"/>
    <w:rsid w:val="00214EEC"/>
    <w:rsid w:val="0021526D"/>
    <w:rsid w:val="002156A6"/>
    <w:rsid w:val="0021653B"/>
    <w:rsid w:val="00216AF8"/>
    <w:rsid w:val="00220016"/>
    <w:rsid w:val="00220D51"/>
    <w:rsid w:val="002214F7"/>
    <w:rsid w:val="00223218"/>
    <w:rsid w:val="0022338D"/>
    <w:rsid w:val="00223BDF"/>
    <w:rsid w:val="00224094"/>
    <w:rsid w:val="002243C9"/>
    <w:rsid w:val="00224954"/>
    <w:rsid w:val="00224BE3"/>
    <w:rsid w:val="00225BA3"/>
    <w:rsid w:val="002270FD"/>
    <w:rsid w:val="002309F8"/>
    <w:rsid w:val="00231C56"/>
    <w:rsid w:val="0023231B"/>
    <w:rsid w:val="002325D4"/>
    <w:rsid w:val="00234F90"/>
    <w:rsid w:val="002352D5"/>
    <w:rsid w:val="0023752B"/>
    <w:rsid w:val="002426AD"/>
    <w:rsid w:val="00242BD0"/>
    <w:rsid w:val="00242EC1"/>
    <w:rsid w:val="00243095"/>
    <w:rsid w:val="00243BE7"/>
    <w:rsid w:val="002446E9"/>
    <w:rsid w:val="00246758"/>
    <w:rsid w:val="0025243C"/>
    <w:rsid w:val="00252665"/>
    <w:rsid w:val="002526FA"/>
    <w:rsid w:val="0025327A"/>
    <w:rsid w:val="0025347A"/>
    <w:rsid w:val="00254D8D"/>
    <w:rsid w:val="00255A17"/>
    <w:rsid w:val="0025752E"/>
    <w:rsid w:val="00261627"/>
    <w:rsid w:val="00261A03"/>
    <w:rsid w:val="002629C2"/>
    <w:rsid w:val="002636DA"/>
    <w:rsid w:val="00263BE6"/>
    <w:rsid w:val="00264281"/>
    <w:rsid w:val="002651C7"/>
    <w:rsid w:val="002659FD"/>
    <w:rsid w:val="00266160"/>
    <w:rsid w:val="0026716D"/>
    <w:rsid w:val="00267179"/>
    <w:rsid w:val="00267C5E"/>
    <w:rsid w:val="00271260"/>
    <w:rsid w:val="00271283"/>
    <w:rsid w:val="0027769E"/>
    <w:rsid w:val="00280402"/>
    <w:rsid w:val="002815BF"/>
    <w:rsid w:val="00281C0E"/>
    <w:rsid w:val="0028218C"/>
    <w:rsid w:val="002833EB"/>
    <w:rsid w:val="00283BE1"/>
    <w:rsid w:val="00286056"/>
    <w:rsid w:val="002911D7"/>
    <w:rsid w:val="00292231"/>
    <w:rsid w:val="00292AA5"/>
    <w:rsid w:val="00293A53"/>
    <w:rsid w:val="00293DBC"/>
    <w:rsid w:val="00294606"/>
    <w:rsid w:val="00294C46"/>
    <w:rsid w:val="00295038"/>
    <w:rsid w:val="00296B28"/>
    <w:rsid w:val="00296E9E"/>
    <w:rsid w:val="00297309"/>
    <w:rsid w:val="002979A2"/>
    <w:rsid w:val="002A0B59"/>
    <w:rsid w:val="002A23E1"/>
    <w:rsid w:val="002A2473"/>
    <w:rsid w:val="002A28A6"/>
    <w:rsid w:val="002A2E1C"/>
    <w:rsid w:val="002A3CD2"/>
    <w:rsid w:val="002A5E5B"/>
    <w:rsid w:val="002A6AA2"/>
    <w:rsid w:val="002A6DD7"/>
    <w:rsid w:val="002A6DDB"/>
    <w:rsid w:val="002A7625"/>
    <w:rsid w:val="002B0940"/>
    <w:rsid w:val="002B47D4"/>
    <w:rsid w:val="002B48BC"/>
    <w:rsid w:val="002B4C07"/>
    <w:rsid w:val="002B51F0"/>
    <w:rsid w:val="002B559D"/>
    <w:rsid w:val="002B583E"/>
    <w:rsid w:val="002B5BC3"/>
    <w:rsid w:val="002B5DAA"/>
    <w:rsid w:val="002B696B"/>
    <w:rsid w:val="002B6EEF"/>
    <w:rsid w:val="002B6F51"/>
    <w:rsid w:val="002B74B5"/>
    <w:rsid w:val="002B7A3E"/>
    <w:rsid w:val="002B7E7B"/>
    <w:rsid w:val="002B7E7F"/>
    <w:rsid w:val="002C1473"/>
    <w:rsid w:val="002C1835"/>
    <w:rsid w:val="002C1DDB"/>
    <w:rsid w:val="002C4524"/>
    <w:rsid w:val="002C5A97"/>
    <w:rsid w:val="002C710A"/>
    <w:rsid w:val="002C794D"/>
    <w:rsid w:val="002C7BD9"/>
    <w:rsid w:val="002D08FF"/>
    <w:rsid w:val="002D1737"/>
    <w:rsid w:val="002D1A47"/>
    <w:rsid w:val="002D2DE5"/>
    <w:rsid w:val="002D30FE"/>
    <w:rsid w:val="002D4C77"/>
    <w:rsid w:val="002D4C7F"/>
    <w:rsid w:val="002D5EE2"/>
    <w:rsid w:val="002D7ADB"/>
    <w:rsid w:val="002D7DC9"/>
    <w:rsid w:val="002E20F6"/>
    <w:rsid w:val="002E2CD2"/>
    <w:rsid w:val="002E2FB8"/>
    <w:rsid w:val="002E39E9"/>
    <w:rsid w:val="002E4CBC"/>
    <w:rsid w:val="002E565E"/>
    <w:rsid w:val="002E5AC0"/>
    <w:rsid w:val="002E6E50"/>
    <w:rsid w:val="002E7875"/>
    <w:rsid w:val="002E7CC7"/>
    <w:rsid w:val="002F10EA"/>
    <w:rsid w:val="002F27BF"/>
    <w:rsid w:val="002F3653"/>
    <w:rsid w:val="002F3F20"/>
    <w:rsid w:val="002F4257"/>
    <w:rsid w:val="002F460A"/>
    <w:rsid w:val="002F7585"/>
    <w:rsid w:val="002F7A44"/>
    <w:rsid w:val="002F7A56"/>
    <w:rsid w:val="002F7B0D"/>
    <w:rsid w:val="002F7FA6"/>
    <w:rsid w:val="00300E26"/>
    <w:rsid w:val="00301CAA"/>
    <w:rsid w:val="003021C2"/>
    <w:rsid w:val="0030237F"/>
    <w:rsid w:val="0030357E"/>
    <w:rsid w:val="00303E2D"/>
    <w:rsid w:val="00305AD3"/>
    <w:rsid w:val="00305D2F"/>
    <w:rsid w:val="00306117"/>
    <w:rsid w:val="00306835"/>
    <w:rsid w:val="00307ABC"/>
    <w:rsid w:val="00307AEB"/>
    <w:rsid w:val="003100C7"/>
    <w:rsid w:val="00311365"/>
    <w:rsid w:val="003116D6"/>
    <w:rsid w:val="00312431"/>
    <w:rsid w:val="0031508A"/>
    <w:rsid w:val="0031584E"/>
    <w:rsid w:val="0031593C"/>
    <w:rsid w:val="00315CC5"/>
    <w:rsid w:val="003169A4"/>
    <w:rsid w:val="0032059B"/>
    <w:rsid w:val="00320DD3"/>
    <w:rsid w:val="0032158F"/>
    <w:rsid w:val="0032186E"/>
    <w:rsid w:val="00321A47"/>
    <w:rsid w:val="003226F0"/>
    <w:rsid w:val="00322CFF"/>
    <w:rsid w:val="00324809"/>
    <w:rsid w:val="00324FFA"/>
    <w:rsid w:val="0032563F"/>
    <w:rsid w:val="003256BB"/>
    <w:rsid w:val="003258D8"/>
    <w:rsid w:val="00326B61"/>
    <w:rsid w:val="00326E67"/>
    <w:rsid w:val="003272B5"/>
    <w:rsid w:val="00327335"/>
    <w:rsid w:val="00327D74"/>
    <w:rsid w:val="00331C08"/>
    <w:rsid w:val="00332D2A"/>
    <w:rsid w:val="0033454D"/>
    <w:rsid w:val="00334FA6"/>
    <w:rsid w:val="00335070"/>
    <w:rsid w:val="00335E49"/>
    <w:rsid w:val="00336F70"/>
    <w:rsid w:val="0033713F"/>
    <w:rsid w:val="0034040F"/>
    <w:rsid w:val="003407E6"/>
    <w:rsid w:val="00342809"/>
    <w:rsid w:val="00342BE4"/>
    <w:rsid w:val="00342E23"/>
    <w:rsid w:val="003430E0"/>
    <w:rsid w:val="0034390E"/>
    <w:rsid w:val="00346446"/>
    <w:rsid w:val="00346A29"/>
    <w:rsid w:val="00347CED"/>
    <w:rsid w:val="00350BEE"/>
    <w:rsid w:val="00351069"/>
    <w:rsid w:val="00352588"/>
    <w:rsid w:val="00352EDC"/>
    <w:rsid w:val="00352FAF"/>
    <w:rsid w:val="00356991"/>
    <w:rsid w:val="00356A7A"/>
    <w:rsid w:val="00357359"/>
    <w:rsid w:val="00357C9E"/>
    <w:rsid w:val="003637FB"/>
    <w:rsid w:val="00363BEF"/>
    <w:rsid w:val="003643FC"/>
    <w:rsid w:val="003654BF"/>
    <w:rsid w:val="00367016"/>
    <w:rsid w:val="0037059C"/>
    <w:rsid w:val="00370B3F"/>
    <w:rsid w:val="0037114C"/>
    <w:rsid w:val="00371513"/>
    <w:rsid w:val="00371A2D"/>
    <w:rsid w:val="00372B8E"/>
    <w:rsid w:val="00376CEA"/>
    <w:rsid w:val="00377280"/>
    <w:rsid w:val="00380FE8"/>
    <w:rsid w:val="003812D4"/>
    <w:rsid w:val="00381308"/>
    <w:rsid w:val="00381BF6"/>
    <w:rsid w:val="00381EE1"/>
    <w:rsid w:val="003820FF"/>
    <w:rsid w:val="0038259C"/>
    <w:rsid w:val="00383112"/>
    <w:rsid w:val="00385622"/>
    <w:rsid w:val="003874A1"/>
    <w:rsid w:val="00387B63"/>
    <w:rsid w:val="003902AF"/>
    <w:rsid w:val="003909F8"/>
    <w:rsid w:val="00390EC3"/>
    <w:rsid w:val="00391C01"/>
    <w:rsid w:val="00391FC4"/>
    <w:rsid w:val="003924F1"/>
    <w:rsid w:val="00392839"/>
    <w:rsid w:val="00394075"/>
    <w:rsid w:val="00394CC2"/>
    <w:rsid w:val="003955D6"/>
    <w:rsid w:val="0039570C"/>
    <w:rsid w:val="00396132"/>
    <w:rsid w:val="00396A16"/>
    <w:rsid w:val="00396C48"/>
    <w:rsid w:val="00397E94"/>
    <w:rsid w:val="003A2123"/>
    <w:rsid w:val="003A21A8"/>
    <w:rsid w:val="003A25E9"/>
    <w:rsid w:val="003A2CD3"/>
    <w:rsid w:val="003A2F52"/>
    <w:rsid w:val="003A33A1"/>
    <w:rsid w:val="003A4384"/>
    <w:rsid w:val="003A450B"/>
    <w:rsid w:val="003A5A56"/>
    <w:rsid w:val="003A60A0"/>
    <w:rsid w:val="003A78CE"/>
    <w:rsid w:val="003B1175"/>
    <w:rsid w:val="003B13A4"/>
    <w:rsid w:val="003B3293"/>
    <w:rsid w:val="003B3527"/>
    <w:rsid w:val="003B4462"/>
    <w:rsid w:val="003B4847"/>
    <w:rsid w:val="003B4EAC"/>
    <w:rsid w:val="003B66BA"/>
    <w:rsid w:val="003B6853"/>
    <w:rsid w:val="003C0B1D"/>
    <w:rsid w:val="003C133A"/>
    <w:rsid w:val="003C1869"/>
    <w:rsid w:val="003C1F6B"/>
    <w:rsid w:val="003C256A"/>
    <w:rsid w:val="003C2BCE"/>
    <w:rsid w:val="003C338A"/>
    <w:rsid w:val="003C341D"/>
    <w:rsid w:val="003C43FC"/>
    <w:rsid w:val="003C5692"/>
    <w:rsid w:val="003C5E0E"/>
    <w:rsid w:val="003C6242"/>
    <w:rsid w:val="003C710E"/>
    <w:rsid w:val="003D09E6"/>
    <w:rsid w:val="003D3AAE"/>
    <w:rsid w:val="003D3AB8"/>
    <w:rsid w:val="003D44F7"/>
    <w:rsid w:val="003D4603"/>
    <w:rsid w:val="003D5015"/>
    <w:rsid w:val="003D5550"/>
    <w:rsid w:val="003D5795"/>
    <w:rsid w:val="003D5A7A"/>
    <w:rsid w:val="003D6096"/>
    <w:rsid w:val="003D61CB"/>
    <w:rsid w:val="003D7AB1"/>
    <w:rsid w:val="003E1E38"/>
    <w:rsid w:val="003E321A"/>
    <w:rsid w:val="003E3A3C"/>
    <w:rsid w:val="003E4F76"/>
    <w:rsid w:val="003E530F"/>
    <w:rsid w:val="003E5CAD"/>
    <w:rsid w:val="003E649A"/>
    <w:rsid w:val="003E6B91"/>
    <w:rsid w:val="003E72CD"/>
    <w:rsid w:val="003E7E2D"/>
    <w:rsid w:val="003F041A"/>
    <w:rsid w:val="003F0775"/>
    <w:rsid w:val="003F0B55"/>
    <w:rsid w:val="003F0F46"/>
    <w:rsid w:val="003F112F"/>
    <w:rsid w:val="003F1562"/>
    <w:rsid w:val="003F1A54"/>
    <w:rsid w:val="003F1FCA"/>
    <w:rsid w:val="003F21DA"/>
    <w:rsid w:val="003F388B"/>
    <w:rsid w:val="003F3CAA"/>
    <w:rsid w:val="003F400F"/>
    <w:rsid w:val="003F6694"/>
    <w:rsid w:val="003F7547"/>
    <w:rsid w:val="003F7692"/>
    <w:rsid w:val="003F76D7"/>
    <w:rsid w:val="003F7B67"/>
    <w:rsid w:val="00400099"/>
    <w:rsid w:val="00400923"/>
    <w:rsid w:val="00400D55"/>
    <w:rsid w:val="0040129F"/>
    <w:rsid w:val="00402F52"/>
    <w:rsid w:val="00405208"/>
    <w:rsid w:val="00405E7A"/>
    <w:rsid w:val="00406236"/>
    <w:rsid w:val="00407255"/>
    <w:rsid w:val="00407E5E"/>
    <w:rsid w:val="004106EE"/>
    <w:rsid w:val="00412885"/>
    <w:rsid w:val="00413DA6"/>
    <w:rsid w:val="00414C29"/>
    <w:rsid w:val="00415672"/>
    <w:rsid w:val="00415934"/>
    <w:rsid w:val="00416C85"/>
    <w:rsid w:val="00417303"/>
    <w:rsid w:val="00417E88"/>
    <w:rsid w:val="00420AD5"/>
    <w:rsid w:val="004213C9"/>
    <w:rsid w:val="004234EE"/>
    <w:rsid w:val="004236AD"/>
    <w:rsid w:val="004241AF"/>
    <w:rsid w:val="004242CC"/>
    <w:rsid w:val="00424B94"/>
    <w:rsid w:val="00425B17"/>
    <w:rsid w:val="00425D34"/>
    <w:rsid w:val="0042749D"/>
    <w:rsid w:val="00427C25"/>
    <w:rsid w:val="00427EE6"/>
    <w:rsid w:val="00427F91"/>
    <w:rsid w:val="00431ECC"/>
    <w:rsid w:val="00432AD5"/>
    <w:rsid w:val="00433AD4"/>
    <w:rsid w:val="00436061"/>
    <w:rsid w:val="0043682B"/>
    <w:rsid w:val="004404F8"/>
    <w:rsid w:val="004416DA"/>
    <w:rsid w:val="00441C9B"/>
    <w:rsid w:val="00441F54"/>
    <w:rsid w:val="00442D6E"/>
    <w:rsid w:val="00443829"/>
    <w:rsid w:val="00443D9F"/>
    <w:rsid w:val="0044538E"/>
    <w:rsid w:val="004456AD"/>
    <w:rsid w:val="00445AC0"/>
    <w:rsid w:val="00445EBC"/>
    <w:rsid w:val="0044655C"/>
    <w:rsid w:val="0044681B"/>
    <w:rsid w:val="004475EC"/>
    <w:rsid w:val="004476EE"/>
    <w:rsid w:val="004500AC"/>
    <w:rsid w:val="0045230E"/>
    <w:rsid w:val="00453455"/>
    <w:rsid w:val="00453593"/>
    <w:rsid w:val="004549C9"/>
    <w:rsid w:val="0045634D"/>
    <w:rsid w:val="00456589"/>
    <w:rsid w:val="0045668F"/>
    <w:rsid w:val="00456776"/>
    <w:rsid w:val="00457293"/>
    <w:rsid w:val="00457DA4"/>
    <w:rsid w:val="00460872"/>
    <w:rsid w:val="00460961"/>
    <w:rsid w:val="00460B60"/>
    <w:rsid w:val="00461067"/>
    <w:rsid w:val="0046106B"/>
    <w:rsid w:val="00462090"/>
    <w:rsid w:val="0046253A"/>
    <w:rsid w:val="004635F9"/>
    <w:rsid w:val="00463618"/>
    <w:rsid w:val="00463864"/>
    <w:rsid w:val="004643D8"/>
    <w:rsid w:val="00464B5E"/>
    <w:rsid w:val="0046503E"/>
    <w:rsid w:val="00465CC3"/>
    <w:rsid w:val="004678B6"/>
    <w:rsid w:val="00471585"/>
    <w:rsid w:val="00472B4D"/>
    <w:rsid w:val="00473607"/>
    <w:rsid w:val="00473CAA"/>
    <w:rsid w:val="004745CC"/>
    <w:rsid w:val="004750E2"/>
    <w:rsid w:val="004757B2"/>
    <w:rsid w:val="004761DF"/>
    <w:rsid w:val="0047629E"/>
    <w:rsid w:val="0047742E"/>
    <w:rsid w:val="00477700"/>
    <w:rsid w:val="0047790E"/>
    <w:rsid w:val="00480639"/>
    <w:rsid w:val="00480CA7"/>
    <w:rsid w:val="00480FE8"/>
    <w:rsid w:val="00481762"/>
    <w:rsid w:val="00482075"/>
    <w:rsid w:val="0048445B"/>
    <w:rsid w:val="00484823"/>
    <w:rsid w:val="00484D45"/>
    <w:rsid w:val="004858B6"/>
    <w:rsid w:val="004865DA"/>
    <w:rsid w:val="00486608"/>
    <w:rsid w:val="004873D7"/>
    <w:rsid w:val="004875C5"/>
    <w:rsid w:val="004879D8"/>
    <w:rsid w:val="00490129"/>
    <w:rsid w:val="004905E5"/>
    <w:rsid w:val="004928B2"/>
    <w:rsid w:val="00493CE0"/>
    <w:rsid w:val="004951CB"/>
    <w:rsid w:val="00495FCB"/>
    <w:rsid w:val="0049671C"/>
    <w:rsid w:val="00496FDD"/>
    <w:rsid w:val="004A06E9"/>
    <w:rsid w:val="004A089B"/>
    <w:rsid w:val="004A0D38"/>
    <w:rsid w:val="004A0F53"/>
    <w:rsid w:val="004A1540"/>
    <w:rsid w:val="004A3973"/>
    <w:rsid w:val="004A4208"/>
    <w:rsid w:val="004A4AE0"/>
    <w:rsid w:val="004A54BA"/>
    <w:rsid w:val="004B0A4A"/>
    <w:rsid w:val="004B1594"/>
    <w:rsid w:val="004B1D49"/>
    <w:rsid w:val="004B254A"/>
    <w:rsid w:val="004B5C00"/>
    <w:rsid w:val="004B6B4D"/>
    <w:rsid w:val="004C12CE"/>
    <w:rsid w:val="004C1DB7"/>
    <w:rsid w:val="004C27E7"/>
    <w:rsid w:val="004C30C0"/>
    <w:rsid w:val="004C3B08"/>
    <w:rsid w:val="004C55DE"/>
    <w:rsid w:val="004C6F4E"/>
    <w:rsid w:val="004C7312"/>
    <w:rsid w:val="004C7425"/>
    <w:rsid w:val="004C7AA7"/>
    <w:rsid w:val="004D01C5"/>
    <w:rsid w:val="004D0FA9"/>
    <w:rsid w:val="004D134B"/>
    <w:rsid w:val="004D2AFE"/>
    <w:rsid w:val="004D4465"/>
    <w:rsid w:val="004D46AB"/>
    <w:rsid w:val="004D4A05"/>
    <w:rsid w:val="004D4A48"/>
    <w:rsid w:val="004D54A1"/>
    <w:rsid w:val="004D5F42"/>
    <w:rsid w:val="004D62BA"/>
    <w:rsid w:val="004D65F4"/>
    <w:rsid w:val="004D6825"/>
    <w:rsid w:val="004D7396"/>
    <w:rsid w:val="004D7465"/>
    <w:rsid w:val="004D752A"/>
    <w:rsid w:val="004D7559"/>
    <w:rsid w:val="004D7BAE"/>
    <w:rsid w:val="004E04F1"/>
    <w:rsid w:val="004E1491"/>
    <w:rsid w:val="004E1FFC"/>
    <w:rsid w:val="004E5414"/>
    <w:rsid w:val="004E7A66"/>
    <w:rsid w:val="004F003C"/>
    <w:rsid w:val="004F0B52"/>
    <w:rsid w:val="004F1867"/>
    <w:rsid w:val="004F3101"/>
    <w:rsid w:val="004F394E"/>
    <w:rsid w:val="004F3CD0"/>
    <w:rsid w:val="004F449F"/>
    <w:rsid w:val="004F5083"/>
    <w:rsid w:val="004F64C4"/>
    <w:rsid w:val="004F6B44"/>
    <w:rsid w:val="004F738B"/>
    <w:rsid w:val="004F7EB5"/>
    <w:rsid w:val="00500D4E"/>
    <w:rsid w:val="005017AA"/>
    <w:rsid w:val="0050192A"/>
    <w:rsid w:val="005024DB"/>
    <w:rsid w:val="005049D7"/>
    <w:rsid w:val="00504C19"/>
    <w:rsid w:val="005052B8"/>
    <w:rsid w:val="00505350"/>
    <w:rsid w:val="005053FF"/>
    <w:rsid w:val="005057E3"/>
    <w:rsid w:val="005067A5"/>
    <w:rsid w:val="00506EDE"/>
    <w:rsid w:val="00507262"/>
    <w:rsid w:val="005075FA"/>
    <w:rsid w:val="0050798E"/>
    <w:rsid w:val="00507CB4"/>
    <w:rsid w:val="00507F89"/>
    <w:rsid w:val="0051046C"/>
    <w:rsid w:val="00510F80"/>
    <w:rsid w:val="005118EE"/>
    <w:rsid w:val="00511927"/>
    <w:rsid w:val="00512471"/>
    <w:rsid w:val="0051385E"/>
    <w:rsid w:val="00514464"/>
    <w:rsid w:val="005144B2"/>
    <w:rsid w:val="00514834"/>
    <w:rsid w:val="00514C19"/>
    <w:rsid w:val="005155EF"/>
    <w:rsid w:val="00516A37"/>
    <w:rsid w:val="00516D4D"/>
    <w:rsid w:val="00517321"/>
    <w:rsid w:val="005204E6"/>
    <w:rsid w:val="00521F85"/>
    <w:rsid w:val="00522874"/>
    <w:rsid w:val="00522BC7"/>
    <w:rsid w:val="00523162"/>
    <w:rsid w:val="00523900"/>
    <w:rsid w:val="00523C8A"/>
    <w:rsid w:val="00524F20"/>
    <w:rsid w:val="00525C06"/>
    <w:rsid w:val="00526609"/>
    <w:rsid w:val="0052672F"/>
    <w:rsid w:val="00526A37"/>
    <w:rsid w:val="0052739C"/>
    <w:rsid w:val="005301B3"/>
    <w:rsid w:val="0053173F"/>
    <w:rsid w:val="00531B6B"/>
    <w:rsid w:val="005321B6"/>
    <w:rsid w:val="00532B87"/>
    <w:rsid w:val="00534278"/>
    <w:rsid w:val="00534922"/>
    <w:rsid w:val="00534E45"/>
    <w:rsid w:val="00535008"/>
    <w:rsid w:val="0053635D"/>
    <w:rsid w:val="0053697D"/>
    <w:rsid w:val="005370E1"/>
    <w:rsid w:val="00540997"/>
    <w:rsid w:val="00541A6D"/>
    <w:rsid w:val="005422D5"/>
    <w:rsid w:val="00542313"/>
    <w:rsid w:val="00544522"/>
    <w:rsid w:val="00546A45"/>
    <w:rsid w:val="00546B76"/>
    <w:rsid w:val="00546F39"/>
    <w:rsid w:val="00547E4D"/>
    <w:rsid w:val="0055081D"/>
    <w:rsid w:val="0055109A"/>
    <w:rsid w:val="00552079"/>
    <w:rsid w:val="00552AA6"/>
    <w:rsid w:val="00553422"/>
    <w:rsid w:val="00553A11"/>
    <w:rsid w:val="005547E3"/>
    <w:rsid w:val="00554A17"/>
    <w:rsid w:val="00555FD9"/>
    <w:rsid w:val="0055686A"/>
    <w:rsid w:val="00556CFD"/>
    <w:rsid w:val="00557CF4"/>
    <w:rsid w:val="00560C2D"/>
    <w:rsid w:val="00562AD3"/>
    <w:rsid w:val="00563012"/>
    <w:rsid w:val="00564155"/>
    <w:rsid w:val="005645E7"/>
    <w:rsid w:val="005654D0"/>
    <w:rsid w:val="005657ED"/>
    <w:rsid w:val="00565CE5"/>
    <w:rsid w:val="00565CEC"/>
    <w:rsid w:val="00566036"/>
    <w:rsid w:val="00566DCE"/>
    <w:rsid w:val="005701A4"/>
    <w:rsid w:val="00570DB8"/>
    <w:rsid w:val="00573459"/>
    <w:rsid w:val="00573E42"/>
    <w:rsid w:val="0057470E"/>
    <w:rsid w:val="00574D2F"/>
    <w:rsid w:val="0057550D"/>
    <w:rsid w:val="005755FD"/>
    <w:rsid w:val="00575714"/>
    <w:rsid w:val="005759B0"/>
    <w:rsid w:val="00575F54"/>
    <w:rsid w:val="005765AB"/>
    <w:rsid w:val="00576958"/>
    <w:rsid w:val="00576C0C"/>
    <w:rsid w:val="00577383"/>
    <w:rsid w:val="005803B3"/>
    <w:rsid w:val="00580D82"/>
    <w:rsid w:val="0058103E"/>
    <w:rsid w:val="00583FA6"/>
    <w:rsid w:val="00584239"/>
    <w:rsid w:val="005847DC"/>
    <w:rsid w:val="00584C0A"/>
    <w:rsid w:val="005853A5"/>
    <w:rsid w:val="00585B0F"/>
    <w:rsid w:val="00585FED"/>
    <w:rsid w:val="0058623D"/>
    <w:rsid w:val="005866F9"/>
    <w:rsid w:val="0058671D"/>
    <w:rsid w:val="00586802"/>
    <w:rsid w:val="005910E9"/>
    <w:rsid w:val="005920BA"/>
    <w:rsid w:val="005929AF"/>
    <w:rsid w:val="00592C74"/>
    <w:rsid w:val="005939DE"/>
    <w:rsid w:val="005939FB"/>
    <w:rsid w:val="00593D77"/>
    <w:rsid w:val="00594502"/>
    <w:rsid w:val="005945F6"/>
    <w:rsid w:val="00594C35"/>
    <w:rsid w:val="0059531A"/>
    <w:rsid w:val="005953A1"/>
    <w:rsid w:val="005965EA"/>
    <w:rsid w:val="0059671B"/>
    <w:rsid w:val="005967A4"/>
    <w:rsid w:val="00596A33"/>
    <w:rsid w:val="005A1D82"/>
    <w:rsid w:val="005A3238"/>
    <w:rsid w:val="005A3687"/>
    <w:rsid w:val="005A3A44"/>
    <w:rsid w:val="005A3BEA"/>
    <w:rsid w:val="005A440D"/>
    <w:rsid w:val="005A477E"/>
    <w:rsid w:val="005A4CDF"/>
    <w:rsid w:val="005A52D6"/>
    <w:rsid w:val="005A6357"/>
    <w:rsid w:val="005A6E6A"/>
    <w:rsid w:val="005A6E7C"/>
    <w:rsid w:val="005B057D"/>
    <w:rsid w:val="005B0B1C"/>
    <w:rsid w:val="005B1827"/>
    <w:rsid w:val="005B1A81"/>
    <w:rsid w:val="005B1F86"/>
    <w:rsid w:val="005B2091"/>
    <w:rsid w:val="005B2864"/>
    <w:rsid w:val="005B2BDE"/>
    <w:rsid w:val="005B2BEC"/>
    <w:rsid w:val="005B3DB6"/>
    <w:rsid w:val="005B3F3E"/>
    <w:rsid w:val="005B5652"/>
    <w:rsid w:val="005B570A"/>
    <w:rsid w:val="005B59C5"/>
    <w:rsid w:val="005B6210"/>
    <w:rsid w:val="005B6A33"/>
    <w:rsid w:val="005B7C6D"/>
    <w:rsid w:val="005C0546"/>
    <w:rsid w:val="005C2AD3"/>
    <w:rsid w:val="005C3A8C"/>
    <w:rsid w:val="005C714E"/>
    <w:rsid w:val="005C7860"/>
    <w:rsid w:val="005C7FCD"/>
    <w:rsid w:val="005D013A"/>
    <w:rsid w:val="005D0582"/>
    <w:rsid w:val="005D2353"/>
    <w:rsid w:val="005D2442"/>
    <w:rsid w:val="005D3F60"/>
    <w:rsid w:val="005D56A2"/>
    <w:rsid w:val="005D5B4D"/>
    <w:rsid w:val="005D6D9C"/>
    <w:rsid w:val="005D748A"/>
    <w:rsid w:val="005D7FC3"/>
    <w:rsid w:val="005E00B4"/>
    <w:rsid w:val="005E0C77"/>
    <w:rsid w:val="005E2099"/>
    <w:rsid w:val="005E227C"/>
    <w:rsid w:val="005E3ADC"/>
    <w:rsid w:val="005E46BA"/>
    <w:rsid w:val="005E4877"/>
    <w:rsid w:val="005E609E"/>
    <w:rsid w:val="005E7311"/>
    <w:rsid w:val="005E79F7"/>
    <w:rsid w:val="005E7CDE"/>
    <w:rsid w:val="005E7EB3"/>
    <w:rsid w:val="005F02A5"/>
    <w:rsid w:val="005F1339"/>
    <w:rsid w:val="005F2764"/>
    <w:rsid w:val="005F3EFA"/>
    <w:rsid w:val="005F5036"/>
    <w:rsid w:val="005F52A2"/>
    <w:rsid w:val="005F7258"/>
    <w:rsid w:val="00600299"/>
    <w:rsid w:val="006007CF"/>
    <w:rsid w:val="006013C3"/>
    <w:rsid w:val="00603126"/>
    <w:rsid w:val="00603D2D"/>
    <w:rsid w:val="00604353"/>
    <w:rsid w:val="006048F5"/>
    <w:rsid w:val="0060634F"/>
    <w:rsid w:val="00606A0A"/>
    <w:rsid w:val="00606AE5"/>
    <w:rsid w:val="00606D56"/>
    <w:rsid w:val="00607429"/>
    <w:rsid w:val="00610350"/>
    <w:rsid w:val="00610E8F"/>
    <w:rsid w:val="006118F4"/>
    <w:rsid w:val="00611B49"/>
    <w:rsid w:val="006133EE"/>
    <w:rsid w:val="00613B1A"/>
    <w:rsid w:val="00614760"/>
    <w:rsid w:val="006147F1"/>
    <w:rsid w:val="006154BD"/>
    <w:rsid w:val="00615681"/>
    <w:rsid w:val="0061587B"/>
    <w:rsid w:val="00615C40"/>
    <w:rsid w:val="0062081F"/>
    <w:rsid w:val="006209BC"/>
    <w:rsid w:val="00620B75"/>
    <w:rsid w:val="006215CA"/>
    <w:rsid w:val="00622651"/>
    <w:rsid w:val="00624554"/>
    <w:rsid w:val="00624EE9"/>
    <w:rsid w:val="00626419"/>
    <w:rsid w:val="00627CF1"/>
    <w:rsid w:val="00630012"/>
    <w:rsid w:val="006309A8"/>
    <w:rsid w:val="00632AF0"/>
    <w:rsid w:val="0063610B"/>
    <w:rsid w:val="006377F5"/>
    <w:rsid w:val="00640436"/>
    <w:rsid w:val="0064250A"/>
    <w:rsid w:val="0064356A"/>
    <w:rsid w:val="00643704"/>
    <w:rsid w:val="006447F7"/>
    <w:rsid w:val="0064534D"/>
    <w:rsid w:val="00646A85"/>
    <w:rsid w:val="006476A9"/>
    <w:rsid w:val="00650672"/>
    <w:rsid w:val="00650AC8"/>
    <w:rsid w:val="00651C94"/>
    <w:rsid w:val="006528CC"/>
    <w:rsid w:val="00654314"/>
    <w:rsid w:val="00655706"/>
    <w:rsid w:val="00655BE8"/>
    <w:rsid w:val="00655D85"/>
    <w:rsid w:val="00657330"/>
    <w:rsid w:val="0066063C"/>
    <w:rsid w:val="006618E4"/>
    <w:rsid w:val="00662409"/>
    <w:rsid w:val="006628BC"/>
    <w:rsid w:val="0066356A"/>
    <w:rsid w:val="0066356E"/>
    <w:rsid w:val="0066461E"/>
    <w:rsid w:val="0066580D"/>
    <w:rsid w:val="00666ECE"/>
    <w:rsid w:val="00670932"/>
    <w:rsid w:val="00671C28"/>
    <w:rsid w:val="00672FF0"/>
    <w:rsid w:val="00673184"/>
    <w:rsid w:val="00675946"/>
    <w:rsid w:val="00675960"/>
    <w:rsid w:val="00675D42"/>
    <w:rsid w:val="00676CD6"/>
    <w:rsid w:val="00677048"/>
    <w:rsid w:val="006779F7"/>
    <w:rsid w:val="006809E4"/>
    <w:rsid w:val="00680C58"/>
    <w:rsid w:val="0068113F"/>
    <w:rsid w:val="0068114F"/>
    <w:rsid w:val="00681938"/>
    <w:rsid w:val="0068269D"/>
    <w:rsid w:val="00682807"/>
    <w:rsid w:val="00682C8E"/>
    <w:rsid w:val="00682DB3"/>
    <w:rsid w:val="00683670"/>
    <w:rsid w:val="0068391D"/>
    <w:rsid w:val="00684980"/>
    <w:rsid w:val="006857B9"/>
    <w:rsid w:val="00685C29"/>
    <w:rsid w:val="006872E4"/>
    <w:rsid w:val="006873AF"/>
    <w:rsid w:val="006879A0"/>
    <w:rsid w:val="00690643"/>
    <w:rsid w:val="00690676"/>
    <w:rsid w:val="00690688"/>
    <w:rsid w:val="00692383"/>
    <w:rsid w:val="00692590"/>
    <w:rsid w:val="00692FCB"/>
    <w:rsid w:val="006933E9"/>
    <w:rsid w:val="00693D05"/>
    <w:rsid w:val="006951FF"/>
    <w:rsid w:val="00696103"/>
    <w:rsid w:val="00696B0D"/>
    <w:rsid w:val="00697447"/>
    <w:rsid w:val="00697826"/>
    <w:rsid w:val="006A1030"/>
    <w:rsid w:val="006A1A82"/>
    <w:rsid w:val="006A1DF7"/>
    <w:rsid w:val="006A4809"/>
    <w:rsid w:val="006A48CF"/>
    <w:rsid w:val="006A53A7"/>
    <w:rsid w:val="006A7E8D"/>
    <w:rsid w:val="006B0504"/>
    <w:rsid w:val="006B1F0F"/>
    <w:rsid w:val="006B26BF"/>
    <w:rsid w:val="006B370D"/>
    <w:rsid w:val="006B4DC7"/>
    <w:rsid w:val="006B5802"/>
    <w:rsid w:val="006B5B0E"/>
    <w:rsid w:val="006B5D35"/>
    <w:rsid w:val="006C047D"/>
    <w:rsid w:val="006C0EAA"/>
    <w:rsid w:val="006C143B"/>
    <w:rsid w:val="006C1543"/>
    <w:rsid w:val="006C17FC"/>
    <w:rsid w:val="006C312F"/>
    <w:rsid w:val="006C44BE"/>
    <w:rsid w:val="006C4FF0"/>
    <w:rsid w:val="006C6C78"/>
    <w:rsid w:val="006C6E0E"/>
    <w:rsid w:val="006C70A1"/>
    <w:rsid w:val="006C7CCF"/>
    <w:rsid w:val="006D0527"/>
    <w:rsid w:val="006D0E8D"/>
    <w:rsid w:val="006D15B4"/>
    <w:rsid w:val="006D328A"/>
    <w:rsid w:val="006D4887"/>
    <w:rsid w:val="006D6777"/>
    <w:rsid w:val="006D6C5E"/>
    <w:rsid w:val="006D728C"/>
    <w:rsid w:val="006E1268"/>
    <w:rsid w:val="006E1F15"/>
    <w:rsid w:val="006E2904"/>
    <w:rsid w:val="006E42E4"/>
    <w:rsid w:val="006E4A08"/>
    <w:rsid w:val="006E52C8"/>
    <w:rsid w:val="006E5AD5"/>
    <w:rsid w:val="006E66A6"/>
    <w:rsid w:val="006E7721"/>
    <w:rsid w:val="006E7DC5"/>
    <w:rsid w:val="006F067F"/>
    <w:rsid w:val="006F099B"/>
    <w:rsid w:val="006F277D"/>
    <w:rsid w:val="006F2D45"/>
    <w:rsid w:val="006F3145"/>
    <w:rsid w:val="006F3638"/>
    <w:rsid w:val="006F42A5"/>
    <w:rsid w:val="006F52C9"/>
    <w:rsid w:val="006F5649"/>
    <w:rsid w:val="006F6FBC"/>
    <w:rsid w:val="0070234E"/>
    <w:rsid w:val="0070333E"/>
    <w:rsid w:val="0070363F"/>
    <w:rsid w:val="00704543"/>
    <w:rsid w:val="0070532B"/>
    <w:rsid w:val="00706187"/>
    <w:rsid w:val="00706188"/>
    <w:rsid w:val="007066DD"/>
    <w:rsid w:val="00706F7F"/>
    <w:rsid w:val="0071127B"/>
    <w:rsid w:val="00711569"/>
    <w:rsid w:val="00711A82"/>
    <w:rsid w:val="007129F9"/>
    <w:rsid w:val="007132A6"/>
    <w:rsid w:val="007139F6"/>
    <w:rsid w:val="00713DC9"/>
    <w:rsid w:val="00717757"/>
    <w:rsid w:val="00717941"/>
    <w:rsid w:val="007201DC"/>
    <w:rsid w:val="0072039D"/>
    <w:rsid w:val="007203E7"/>
    <w:rsid w:val="00721477"/>
    <w:rsid w:val="00721DCD"/>
    <w:rsid w:val="00722267"/>
    <w:rsid w:val="007224EA"/>
    <w:rsid w:val="00722782"/>
    <w:rsid w:val="00722A21"/>
    <w:rsid w:val="00722D70"/>
    <w:rsid w:val="00723188"/>
    <w:rsid w:val="00723AB9"/>
    <w:rsid w:val="00723DC1"/>
    <w:rsid w:val="00725E27"/>
    <w:rsid w:val="0072640C"/>
    <w:rsid w:val="00726462"/>
    <w:rsid w:val="007277D0"/>
    <w:rsid w:val="007279F2"/>
    <w:rsid w:val="0073114E"/>
    <w:rsid w:val="00731A7F"/>
    <w:rsid w:val="0073211D"/>
    <w:rsid w:val="0073308E"/>
    <w:rsid w:val="007334C2"/>
    <w:rsid w:val="007339CB"/>
    <w:rsid w:val="00736CE2"/>
    <w:rsid w:val="00737CFD"/>
    <w:rsid w:val="00740BDF"/>
    <w:rsid w:val="00741CAD"/>
    <w:rsid w:val="007423A5"/>
    <w:rsid w:val="00742A54"/>
    <w:rsid w:val="00742C1F"/>
    <w:rsid w:val="00742D5A"/>
    <w:rsid w:val="007442CA"/>
    <w:rsid w:val="007455B3"/>
    <w:rsid w:val="00746ABD"/>
    <w:rsid w:val="00746D23"/>
    <w:rsid w:val="00746FC2"/>
    <w:rsid w:val="0074776F"/>
    <w:rsid w:val="0075008A"/>
    <w:rsid w:val="007508DF"/>
    <w:rsid w:val="00751041"/>
    <w:rsid w:val="007521C9"/>
    <w:rsid w:val="00752C8C"/>
    <w:rsid w:val="00754763"/>
    <w:rsid w:val="007552D4"/>
    <w:rsid w:val="00755462"/>
    <w:rsid w:val="0075565B"/>
    <w:rsid w:val="00756017"/>
    <w:rsid w:val="00756337"/>
    <w:rsid w:val="007564E2"/>
    <w:rsid w:val="00756575"/>
    <w:rsid w:val="00756AA4"/>
    <w:rsid w:val="00756B30"/>
    <w:rsid w:val="00761658"/>
    <w:rsid w:val="00762550"/>
    <w:rsid w:val="007631DC"/>
    <w:rsid w:val="00763ABB"/>
    <w:rsid w:val="00763D54"/>
    <w:rsid w:val="00764A89"/>
    <w:rsid w:val="00765950"/>
    <w:rsid w:val="00766527"/>
    <w:rsid w:val="00766603"/>
    <w:rsid w:val="0077072C"/>
    <w:rsid w:val="0077084B"/>
    <w:rsid w:val="00771178"/>
    <w:rsid w:val="007711E9"/>
    <w:rsid w:val="00772BDA"/>
    <w:rsid w:val="0077336C"/>
    <w:rsid w:val="00773774"/>
    <w:rsid w:val="00773BB8"/>
    <w:rsid w:val="00774649"/>
    <w:rsid w:val="00776FBA"/>
    <w:rsid w:val="007771D9"/>
    <w:rsid w:val="00777B5C"/>
    <w:rsid w:val="00777D76"/>
    <w:rsid w:val="00780C67"/>
    <w:rsid w:val="00781D5A"/>
    <w:rsid w:val="00782DF7"/>
    <w:rsid w:val="00782E73"/>
    <w:rsid w:val="007844F2"/>
    <w:rsid w:val="007856FD"/>
    <w:rsid w:val="0078634C"/>
    <w:rsid w:val="007866B9"/>
    <w:rsid w:val="007873EB"/>
    <w:rsid w:val="00787BC2"/>
    <w:rsid w:val="00787CB7"/>
    <w:rsid w:val="007906AE"/>
    <w:rsid w:val="00790828"/>
    <w:rsid w:val="007916BF"/>
    <w:rsid w:val="00792ED2"/>
    <w:rsid w:val="00792F5D"/>
    <w:rsid w:val="0079322E"/>
    <w:rsid w:val="00794C80"/>
    <w:rsid w:val="00794DE1"/>
    <w:rsid w:val="0079509F"/>
    <w:rsid w:val="0079696F"/>
    <w:rsid w:val="007A0976"/>
    <w:rsid w:val="007A1BC1"/>
    <w:rsid w:val="007A2AEF"/>
    <w:rsid w:val="007A38FA"/>
    <w:rsid w:val="007A4167"/>
    <w:rsid w:val="007B0918"/>
    <w:rsid w:val="007B14E3"/>
    <w:rsid w:val="007B3A6C"/>
    <w:rsid w:val="007B4B2A"/>
    <w:rsid w:val="007B4C4A"/>
    <w:rsid w:val="007B6504"/>
    <w:rsid w:val="007B7724"/>
    <w:rsid w:val="007C16EF"/>
    <w:rsid w:val="007C1739"/>
    <w:rsid w:val="007C280B"/>
    <w:rsid w:val="007C2A3A"/>
    <w:rsid w:val="007C2A99"/>
    <w:rsid w:val="007C2CCD"/>
    <w:rsid w:val="007C2E4F"/>
    <w:rsid w:val="007C46DE"/>
    <w:rsid w:val="007C4F14"/>
    <w:rsid w:val="007C581F"/>
    <w:rsid w:val="007C7631"/>
    <w:rsid w:val="007C7E82"/>
    <w:rsid w:val="007D0600"/>
    <w:rsid w:val="007D2319"/>
    <w:rsid w:val="007D4267"/>
    <w:rsid w:val="007D4584"/>
    <w:rsid w:val="007D49A3"/>
    <w:rsid w:val="007D4DD0"/>
    <w:rsid w:val="007D512B"/>
    <w:rsid w:val="007D5167"/>
    <w:rsid w:val="007D6D1A"/>
    <w:rsid w:val="007E15DD"/>
    <w:rsid w:val="007E1CA8"/>
    <w:rsid w:val="007E2984"/>
    <w:rsid w:val="007E3B74"/>
    <w:rsid w:val="007E4695"/>
    <w:rsid w:val="007E47C7"/>
    <w:rsid w:val="007E496F"/>
    <w:rsid w:val="007E6455"/>
    <w:rsid w:val="007E7390"/>
    <w:rsid w:val="007E7CBF"/>
    <w:rsid w:val="007F0EDC"/>
    <w:rsid w:val="007F26DA"/>
    <w:rsid w:val="007F2902"/>
    <w:rsid w:val="007F2B18"/>
    <w:rsid w:val="007F2FC6"/>
    <w:rsid w:val="007F34DA"/>
    <w:rsid w:val="007F39BB"/>
    <w:rsid w:val="007F3ECE"/>
    <w:rsid w:val="007F4519"/>
    <w:rsid w:val="007F5147"/>
    <w:rsid w:val="007F750B"/>
    <w:rsid w:val="008005DE"/>
    <w:rsid w:val="008023BD"/>
    <w:rsid w:val="00802496"/>
    <w:rsid w:val="00802952"/>
    <w:rsid w:val="00802967"/>
    <w:rsid w:val="00803B3D"/>
    <w:rsid w:val="00803C4A"/>
    <w:rsid w:val="008043C5"/>
    <w:rsid w:val="00804D97"/>
    <w:rsid w:val="00806453"/>
    <w:rsid w:val="0080658B"/>
    <w:rsid w:val="00806E87"/>
    <w:rsid w:val="008078D0"/>
    <w:rsid w:val="00810C0B"/>
    <w:rsid w:val="008114CA"/>
    <w:rsid w:val="008114DF"/>
    <w:rsid w:val="0081240D"/>
    <w:rsid w:val="00813F76"/>
    <w:rsid w:val="00814D07"/>
    <w:rsid w:val="00815C0C"/>
    <w:rsid w:val="00816C43"/>
    <w:rsid w:val="00817595"/>
    <w:rsid w:val="008176CC"/>
    <w:rsid w:val="00817D83"/>
    <w:rsid w:val="00817FAA"/>
    <w:rsid w:val="0082021D"/>
    <w:rsid w:val="00820568"/>
    <w:rsid w:val="00820FD4"/>
    <w:rsid w:val="0082109C"/>
    <w:rsid w:val="008212C9"/>
    <w:rsid w:val="00821C93"/>
    <w:rsid w:val="00821E38"/>
    <w:rsid w:val="00821EA8"/>
    <w:rsid w:val="008221ED"/>
    <w:rsid w:val="00822600"/>
    <w:rsid w:val="008226EE"/>
    <w:rsid w:val="00822C84"/>
    <w:rsid w:val="008233AD"/>
    <w:rsid w:val="0082498D"/>
    <w:rsid w:val="008250BC"/>
    <w:rsid w:val="008251B9"/>
    <w:rsid w:val="0082584E"/>
    <w:rsid w:val="00826C89"/>
    <w:rsid w:val="00826D22"/>
    <w:rsid w:val="00827623"/>
    <w:rsid w:val="008278A3"/>
    <w:rsid w:val="00827B4B"/>
    <w:rsid w:val="008324EE"/>
    <w:rsid w:val="00834A15"/>
    <w:rsid w:val="00834BC6"/>
    <w:rsid w:val="008351F0"/>
    <w:rsid w:val="00836B04"/>
    <w:rsid w:val="00836B22"/>
    <w:rsid w:val="00836D98"/>
    <w:rsid w:val="0083750D"/>
    <w:rsid w:val="00840327"/>
    <w:rsid w:val="00840A37"/>
    <w:rsid w:val="00840FC1"/>
    <w:rsid w:val="00841447"/>
    <w:rsid w:val="0084165C"/>
    <w:rsid w:val="00842AD0"/>
    <w:rsid w:val="00842AD3"/>
    <w:rsid w:val="00843886"/>
    <w:rsid w:val="008453A1"/>
    <w:rsid w:val="00845DC2"/>
    <w:rsid w:val="00847051"/>
    <w:rsid w:val="0084745E"/>
    <w:rsid w:val="00850C0C"/>
    <w:rsid w:val="00850E08"/>
    <w:rsid w:val="00850FDA"/>
    <w:rsid w:val="00853929"/>
    <w:rsid w:val="008548D4"/>
    <w:rsid w:val="00854E6D"/>
    <w:rsid w:val="00855155"/>
    <w:rsid w:val="0086057C"/>
    <w:rsid w:val="00860A6E"/>
    <w:rsid w:val="008625B4"/>
    <w:rsid w:val="00862826"/>
    <w:rsid w:val="00862FE6"/>
    <w:rsid w:val="00863D17"/>
    <w:rsid w:val="0086584F"/>
    <w:rsid w:val="00865B4F"/>
    <w:rsid w:val="00867608"/>
    <w:rsid w:val="00873969"/>
    <w:rsid w:val="00874F53"/>
    <w:rsid w:val="0087542E"/>
    <w:rsid w:val="00876C35"/>
    <w:rsid w:val="00877429"/>
    <w:rsid w:val="00877843"/>
    <w:rsid w:val="00880AE2"/>
    <w:rsid w:val="00882EF7"/>
    <w:rsid w:val="008835B6"/>
    <w:rsid w:val="00883849"/>
    <w:rsid w:val="00883EF6"/>
    <w:rsid w:val="00884976"/>
    <w:rsid w:val="00885055"/>
    <w:rsid w:val="008912B8"/>
    <w:rsid w:val="00891DB8"/>
    <w:rsid w:val="00891E50"/>
    <w:rsid w:val="008924A9"/>
    <w:rsid w:val="0089250E"/>
    <w:rsid w:val="008932E9"/>
    <w:rsid w:val="00893BC8"/>
    <w:rsid w:val="00893FE1"/>
    <w:rsid w:val="00896375"/>
    <w:rsid w:val="00896AB7"/>
    <w:rsid w:val="008A0B1D"/>
    <w:rsid w:val="008A0E6A"/>
    <w:rsid w:val="008A0E7C"/>
    <w:rsid w:val="008A184A"/>
    <w:rsid w:val="008A1F0A"/>
    <w:rsid w:val="008A3B19"/>
    <w:rsid w:val="008A4B89"/>
    <w:rsid w:val="008A4E68"/>
    <w:rsid w:val="008A4E88"/>
    <w:rsid w:val="008A561E"/>
    <w:rsid w:val="008A7241"/>
    <w:rsid w:val="008A7245"/>
    <w:rsid w:val="008B09C6"/>
    <w:rsid w:val="008B0A05"/>
    <w:rsid w:val="008B0BAB"/>
    <w:rsid w:val="008B1983"/>
    <w:rsid w:val="008B3004"/>
    <w:rsid w:val="008B3612"/>
    <w:rsid w:val="008B3638"/>
    <w:rsid w:val="008B3FF5"/>
    <w:rsid w:val="008B50A4"/>
    <w:rsid w:val="008B7A63"/>
    <w:rsid w:val="008B7BA7"/>
    <w:rsid w:val="008C0193"/>
    <w:rsid w:val="008C09A3"/>
    <w:rsid w:val="008C0C19"/>
    <w:rsid w:val="008C4338"/>
    <w:rsid w:val="008C481D"/>
    <w:rsid w:val="008C6C67"/>
    <w:rsid w:val="008C7AC2"/>
    <w:rsid w:val="008C7B91"/>
    <w:rsid w:val="008D04F7"/>
    <w:rsid w:val="008D2068"/>
    <w:rsid w:val="008D442F"/>
    <w:rsid w:val="008D5582"/>
    <w:rsid w:val="008D62EA"/>
    <w:rsid w:val="008D63CB"/>
    <w:rsid w:val="008D779D"/>
    <w:rsid w:val="008E0077"/>
    <w:rsid w:val="008E15EF"/>
    <w:rsid w:val="008E4282"/>
    <w:rsid w:val="008E4621"/>
    <w:rsid w:val="008E50B2"/>
    <w:rsid w:val="008E58A6"/>
    <w:rsid w:val="008E67D3"/>
    <w:rsid w:val="008E6B18"/>
    <w:rsid w:val="008E6BBD"/>
    <w:rsid w:val="008E703B"/>
    <w:rsid w:val="008F0993"/>
    <w:rsid w:val="008F2011"/>
    <w:rsid w:val="008F2A25"/>
    <w:rsid w:val="008F5C4A"/>
    <w:rsid w:val="008F6C5A"/>
    <w:rsid w:val="008F7348"/>
    <w:rsid w:val="008F752B"/>
    <w:rsid w:val="008F7583"/>
    <w:rsid w:val="008F7B1F"/>
    <w:rsid w:val="009001B1"/>
    <w:rsid w:val="009001FD"/>
    <w:rsid w:val="00900B9D"/>
    <w:rsid w:val="009030E9"/>
    <w:rsid w:val="00903E93"/>
    <w:rsid w:val="009054B8"/>
    <w:rsid w:val="00905530"/>
    <w:rsid w:val="00905C24"/>
    <w:rsid w:val="0090671E"/>
    <w:rsid w:val="00906B66"/>
    <w:rsid w:val="00906BDC"/>
    <w:rsid w:val="00906CFF"/>
    <w:rsid w:val="0090747F"/>
    <w:rsid w:val="00910A89"/>
    <w:rsid w:val="009113BD"/>
    <w:rsid w:val="009131ED"/>
    <w:rsid w:val="00914938"/>
    <w:rsid w:val="009162A5"/>
    <w:rsid w:val="00916439"/>
    <w:rsid w:val="00916991"/>
    <w:rsid w:val="00916AB5"/>
    <w:rsid w:val="00916DA8"/>
    <w:rsid w:val="00917808"/>
    <w:rsid w:val="0092030F"/>
    <w:rsid w:val="009213F3"/>
    <w:rsid w:val="00921766"/>
    <w:rsid w:val="0092235F"/>
    <w:rsid w:val="009226DD"/>
    <w:rsid w:val="00922AE3"/>
    <w:rsid w:val="00922F41"/>
    <w:rsid w:val="009241C9"/>
    <w:rsid w:val="00924818"/>
    <w:rsid w:val="00924C28"/>
    <w:rsid w:val="009268AF"/>
    <w:rsid w:val="00926FA5"/>
    <w:rsid w:val="00931406"/>
    <w:rsid w:val="00931903"/>
    <w:rsid w:val="00931C19"/>
    <w:rsid w:val="00932DCB"/>
    <w:rsid w:val="00932DE4"/>
    <w:rsid w:val="0093417D"/>
    <w:rsid w:val="00934B79"/>
    <w:rsid w:val="00935889"/>
    <w:rsid w:val="00936285"/>
    <w:rsid w:val="0093683C"/>
    <w:rsid w:val="00936AF7"/>
    <w:rsid w:val="009373C0"/>
    <w:rsid w:val="00940440"/>
    <w:rsid w:val="00940B16"/>
    <w:rsid w:val="009415D1"/>
    <w:rsid w:val="00942616"/>
    <w:rsid w:val="00942AAC"/>
    <w:rsid w:val="00942C38"/>
    <w:rsid w:val="009440BC"/>
    <w:rsid w:val="00945247"/>
    <w:rsid w:val="0094552E"/>
    <w:rsid w:val="00945B64"/>
    <w:rsid w:val="0094618D"/>
    <w:rsid w:val="0094659E"/>
    <w:rsid w:val="00946A8E"/>
    <w:rsid w:val="00947388"/>
    <w:rsid w:val="00947B6E"/>
    <w:rsid w:val="00947DBB"/>
    <w:rsid w:val="00950808"/>
    <w:rsid w:val="0095160C"/>
    <w:rsid w:val="009530BB"/>
    <w:rsid w:val="0095319E"/>
    <w:rsid w:val="009538EC"/>
    <w:rsid w:val="00953A1D"/>
    <w:rsid w:val="00954075"/>
    <w:rsid w:val="009541F9"/>
    <w:rsid w:val="00954A98"/>
    <w:rsid w:val="00955164"/>
    <w:rsid w:val="00956564"/>
    <w:rsid w:val="00957FFB"/>
    <w:rsid w:val="009605C9"/>
    <w:rsid w:val="00960BFC"/>
    <w:rsid w:val="00961B4D"/>
    <w:rsid w:val="00962D65"/>
    <w:rsid w:val="00962F4F"/>
    <w:rsid w:val="0096394A"/>
    <w:rsid w:val="00963C8C"/>
    <w:rsid w:val="00964C83"/>
    <w:rsid w:val="00965F19"/>
    <w:rsid w:val="00966498"/>
    <w:rsid w:val="00966AF4"/>
    <w:rsid w:val="009673FE"/>
    <w:rsid w:val="00970319"/>
    <w:rsid w:val="00971038"/>
    <w:rsid w:val="0097151F"/>
    <w:rsid w:val="00972AAC"/>
    <w:rsid w:val="00973DED"/>
    <w:rsid w:val="00974B61"/>
    <w:rsid w:val="0098065E"/>
    <w:rsid w:val="00982D18"/>
    <w:rsid w:val="009834EA"/>
    <w:rsid w:val="00984456"/>
    <w:rsid w:val="00984786"/>
    <w:rsid w:val="009857F3"/>
    <w:rsid w:val="0098607E"/>
    <w:rsid w:val="009875DE"/>
    <w:rsid w:val="00991FA9"/>
    <w:rsid w:val="009921EC"/>
    <w:rsid w:val="0099272E"/>
    <w:rsid w:val="00992739"/>
    <w:rsid w:val="00992766"/>
    <w:rsid w:val="00993638"/>
    <w:rsid w:val="0099402D"/>
    <w:rsid w:val="009958CA"/>
    <w:rsid w:val="00995BBD"/>
    <w:rsid w:val="009967C3"/>
    <w:rsid w:val="009A16E5"/>
    <w:rsid w:val="009A2DB8"/>
    <w:rsid w:val="009A2FC3"/>
    <w:rsid w:val="009A4B36"/>
    <w:rsid w:val="009A704F"/>
    <w:rsid w:val="009A734A"/>
    <w:rsid w:val="009B0AE9"/>
    <w:rsid w:val="009B3158"/>
    <w:rsid w:val="009B323D"/>
    <w:rsid w:val="009B421E"/>
    <w:rsid w:val="009B5EC3"/>
    <w:rsid w:val="009B7018"/>
    <w:rsid w:val="009B78F4"/>
    <w:rsid w:val="009C0D87"/>
    <w:rsid w:val="009C107A"/>
    <w:rsid w:val="009C4351"/>
    <w:rsid w:val="009C472A"/>
    <w:rsid w:val="009C4910"/>
    <w:rsid w:val="009C51D4"/>
    <w:rsid w:val="009C7C23"/>
    <w:rsid w:val="009D0B6E"/>
    <w:rsid w:val="009D15B1"/>
    <w:rsid w:val="009D3D6B"/>
    <w:rsid w:val="009D6B9A"/>
    <w:rsid w:val="009D7F56"/>
    <w:rsid w:val="009D7FAC"/>
    <w:rsid w:val="009E085A"/>
    <w:rsid w:val="009E117B"/>
    <w:rsid w:val="009E22D2"/>
    <w:rsid w:val="009E2562"/>
    <w:rsid w:val="009E3E81"/>
    <w:rsid w:val="009E4F25"/>
    <w:rsid w:val="009E4FE7"/>
    <w:rsid w:val="009E65A9"/>
    <w:rsid w:val="009F0C04"/>
    <w:rsid w:val="009F10F6"/>
    <w:rsid w:val="009F18CA"/>
    <w:rsid w:val="009F191B"/>
    <w:rsid w:val="009F2BC4"/>
    <w:rsid w:val="009F2C0E"/>
    <w:rsid w:val="009F3E91"/>
    <w:rsid w:val="009F62A5"/>
    <w:rsid w:val="009F6B77"/>
    <w:rsid w:val="009F7A29"/>
    <w:rsid w:val="00A00960"/>
    <w:rsid w:val="00A01334"/>
    <w:rsid w:val="00A021F8"/>
    <w:rsid w:val="00A0401F"/>
    <w:rsid w:val="00A041FC"/>
    <w:rsid w:val="00A047A1"/>
    <w:rsid w:val="00A059AD"/>
    <w:rsid w:val="00A05C7B"/>
    <w:rsid w:val="00A05F33"/>
    <w:rsid w:val="00A07854"/>
    <w:rsid w:val="00A0785B"/>
    <w:rsid w:val="00A079BA"/>
    <w:rsid w:val="00A07CC7"/>
    <w:rsid w:val="00A10481"/>
    <w:rsid w:val="00A1092C"/>
    <w:rsid w:val="00A10BBF"/>
    <w:rsid w:val="00A1129F"/>
    <w:rsid w:val="00A11DD1"/>
    <w:rsid w:val="00A11DD9"/>
    <w:rsid w:val="00A12CB4"/>
    <w:rsid w:val="00A13FE6"/>
    <w:rsid w:val="00A14532"/>
    <w:rsid w:val="00A160F6"/>
    <w:rsid w:val="00A17775"/>
    <w:rsid w:val="00A178BE"/>
    <w:rsid w:val="00A20FF7"/>
    <w:rsid w:val="00A225E7"/>
    <w:rsid w:val="00A229C9"/>
    <w:rsid w:val="00A23B55"/>
    <w:rsid w:val="00A26DAE"/>
    <w:rsid w:val="00A26E83"/>
    <w:rsid w:val="00A27BCD"/>
    <w:rsid w:val="00A302EF"/>
    <w:rsid w:val="00A3051C"/>
    <w:rsid w:val="00A30FEC"/>
    <w:rsid w:val="00A31F73"/>
    <w:rsid w:val="00A34BDC"/>
    <w:rsid w:val="00A36123"/>
    <w:rsid w:val="00A36531"/>
    <w:rsid w:val="00A36951"/>
    <w:rsid w:val="00A36EAB"/>
    <w:rsid w:val="00A37225"/>
    <w:rsid w:val="00A375C0"/>
    <w:rsid w:val="00A40DDE"/>
    <w:rsid w:val="00A411A8"/>
    <w:rsid w:val="00A412C9"/>
    <w:rsid w:val="00A42119"/>
    <w:rsid w:val="00A43FB6"/>
    <w:rsid w:val="00A449DC"/>
    <w:rsid w:val="00A453EF"/>
    <w:rsid w:val="00A45CB2"/>
    <w:rsid w:val="00A46B64"/>
    <w:rsid w:val="00A50260"/>
    <w:rsid w:val="00A5073D"/>
    <w:rsid w:val="00A50DF8"/>
    <w:rsid w:val="00A54A70"/>
    <w:rsid w:val="00A56332"/>
    <w:rsid w:val="00A5665B"/>
    <w:rsid w:val="00A569A4"/>
    <w:rsid w:val="00A604D3"/>
    <w:rsid w:val="00A6065C"/>
    <w:rsid w:val="00A61E8A"/>
    <w:rsid w:val="00A61F00"/>
    <w:rsid w:val="00A6225E"/>
    <w:rsid w:val="00A62979"/>
    <w:rsid w:val="00A63472"/>
    <w:rsid w:val="00A641CC"/>
    <w:rsid w:val="00A655A3"/>
    <w:rsid w:val="00A65FEB"/>
    <w:rsid w:val="00A67BB1"/>
    <w:rsid w:val="00A70F7B"/>
    <w:rsid w:val="00A715FF"/>
    <w:rsid w:val="00A71A1D"/>
    <w:rsid w:val="00A723B6"/>
    <w:rsid w:val="00A72B60"/>
    <w:rsid w:val="00A72C07"/>
    <w:rsid w:val="00A7608E"/>
    <w:rsid w:val="00A760BE"/>
    <w:rsid w:val="00A76FF6"/>
    <w:rsid w:val="00A7754B"/>
    <w:rsid w:val="00A8073C"/>
    <w:rsid w:val="00A817E6"/>
    <w:rsid w:val="00A81DA3"/>
    <w:rsid w:val="00A824B3"/>
    <w:rsid w:val="00A82551"/>
    <w:rsid w:val="00A82848"/>
    <w:rsid w:val="00A8366B"/>
    <w:rsid w:val="00A85711"/>
    <w:rsid w:val="00A86854"/>
    <w:rsid w:val="00A903D8"/>
    <w:rsid w:val="00A90A48"/>
    <w:rsid w:val="00A90BC1"/>
    <w:rsid w:val="00A92FA3"/>
    <w:rsid w:val="00A9383B"/>
    <w:rsid w:val="00A9477B"/>
    <w:rsid w:val="00AA0768"/>
    <w:rsid w:val="00AA240E"/>
    <w:rsid w:val="00AA2CB3"/>
    <w:rsid w:val="00AA2F12"/>
    <w:rsid w:val="00AA3B85"/>
    <w:rsid w:val="00AA54C4"/>
    <w:rsid w:val="00AA645B"/>
    <w:rsid w:val="00AA7EB8"/>
    <w:rsid w:val="00AB032B"/>
    <w:rsid w:val="00AB033F"/>
    <w:rsid w:val="00AB0F64"/>
    <w:rsid w:val="00AB122F"/>
    <w:rsid w:val="00AB1463"/>
    <w:rsid w:val="00AB2095"/>
    <w:rsid w:val="00AB2151"/>
    <w:rsid w:val="00AB2841"/>
    <w:rsid w:val="00AB2AD2"/>
    <w:rsid w:val="00AB32EA"/>
    <w:rsid w:val="00AB3B0D"/>
    <w:rsid w:val="00AB5233"/>
    <w:rsid w:val="00AB5914"/>
    <w:rsid w:val="00AB62EF"/>
    <w:rsid w:val="00AB70B9"/>
    <w:rsid w:val="00AC1B94"/>
    <w:rsid w:val="00AC1FC8"/>
    <w:rsid w:val="00AC33E7"/>
    <w:rsid w:val="00AC34C0"/>
    <w:rsid w:val="00AC502B"/>
    <w:rsid w:val="00AC5710"/>
    <w:rsid w:val="00AC57D4"/>
    <w:rsid w:val="00AC5953"/>
    <w:rsid w:val="00AC5E02"/>
    <w:rsid w:val="00AC639A"/>
    <w:rsid w:val="00AD01E6"/>
    <w:rsid w:val="00AD1A87"/>
    <w:rsid w:val="00AD2027"/>
    <w:rsid w:val="00AD2496"/>
    <w:rsid w:val="00AD2FF1"/>
    <w:rsid w:val="00AD3267"/>
    <w:rsid w:val="00AD4019"/>
    <w:rsid w:val="00AD48A3"/>
    <w:rsid w:val="00AD6319"/>
    <w:rsid w:val="00AD6F20"/>
    <w:rsid w:val="00AD7C74"/>
    <w:rsid w:val="00AE08E4"/>
    <w:rsid w:val="00AE1D42"/>
    <w:rsid w:val="00AE303F"/>
    <w:rsid w:val="00AE3B59"/>
    <w:rsid w:val="00AE4A88"/>
    <w:rsid w:val="00AE5C61"/>
    <w:rsid w:val="00AE6361"/>
    <w:rsid w:val="00AE6B53"/>
    <w:rsid w:val="00AE7E18"/>
    <w:rsid w:val="00AF0258"/>
    <w:rsid w:val="00AF0B81"/>
    <w:rsid w:val="00AF0F70"/>
    <w:rsid w:val="00AF1ADB"/>
    <w:rsid w:val="00AF2B3D"/>
    <w:rsid w:val="00AF2B68"/>
    <w:rsid w:val="00AF2DC9"/>
    <w:rsid w:val="00AF3E92"/>
    <w:rsid w:val="00AF53A9"/>
    <w:rsid w:val="00AF5D21"/>
    <w:rsid w:val="00AF5E93"/>
    <w:rsid w:val="00AF6852"/>
    <w:rsid w:val="00AF6D31"/>
    <w:rsid w:val="00B00580"/>
    <w:rsid w:val="00B032B2"/>
    <w:rsid w:val="00B07DFD"/>
    <w:rsid w:val="00B10185"/>
    <w:rsid w:val="00B10670"/>
    <w:rsid w:val="00B1092F"/>
    <w:rsid w:val="00B1510C"/>
    <w:rsid w:val="00B15CE9"/>
    <w:rsid w:val="00B15ED1"/>
    <w:rsid w:val="00B162E9"/>
    <w:rsid w:val="00B16C2A"/>
    <w:rsid w:val="00B16CA1"/>
    <w:rsid w:val="00B17C22"/>
    <w:rsid w:val="00B21C34"/>
    <w:rsid w:val="00B21CBA"/>
    <w:rsid w:val="00B229EB"/>
    <w:rsid w:val="00B232AE"/>
    <w:rsid w:val="00B24D02"/>
    <w:rsid w:val="00B24D79"/>
    <w:rsid w:val="00B254F1"/>
    <w:rsid w:val="00B259ED"/>
    <w:rsid w:val="00B25FAE"/>
    <w:rsid w:val="00B30E4B"/>
    <w:rsid w:val="00B30E7D"/>
    <w:rsid w:val="00B3218E"/>
    <w:rsid w:val="00B3299D"/>
    <w:rsid w:val="00B3346C"/>
    <w:rsid w:val="00B34322"/>
    <w:rsid w:val="00B346FA"/>
    <w:rsid w:val="00B34C16"/>
    <w:rsid w:val="00B35A9D"/>
    <w:rsid w:val="00B360DB"/>
    <w:rsid w:val="00B372DD"/>
    <w:rsid w:val="00B3736A"/>
    <w:rsid w:val="00B42A66"/>
    <w:rsid w:val="00B4393B"/>
    <w:rsid w:val="00B43B12"/>
    <w:rsid w:val="00B43E7F"/>
    <w:rsid w:val="00B44098"/>
    <w:rsid w:val="00B47361"/>
    <w:rsid w:val="00B50E81"/>
    <w:rsid w:val="00B522C4"/>
    <w:rsid w:val="00B527F0"/>
    <w:rsid w:val="00B529FE"/>
    <w:rsid w:val="00B5315A"/>
    <w:rsid w:val="00B53483"/>
    <w:rsid w:val="00B538DA"/>
    <w:rsid w:val="00B54422"/>
    <w:rsid w:val="00B54ED8"/>
    <w:rsid w:val="00B55898"/>
    <w:rsid w:val="00B55DED"/>
    <w:rsid w:val="00B573B3"/>
    <w:rsid w:val="00B57F17"/>
    <w:rsid w:val="00B603DA"/>
    <w:rsid w:val="00B607E2"/>
    <w:rsid w:val="00B61E48"/>
    <w:rsid w:val="00B6262A"/>
    <w:rsid w:val="00B6353D"/>
    <w:rsid w:val="00B64DD2"/>
    <w:rsid w:val="00B6519D"/>
    <w:rsid w:val="00B66193"/>
    <w:rsid w:val="00B704EE"/>
    <w:rsid w:val="00B70EC4"/>
    <w:rsid w:val="00B7172C"/>
    <w:rsid w:val="00B71927"/>
    <w:rsid w:val="00B7356B"/>
    <w:rsid w:val="00B73B3A"/>
    <w:rsid w:val="00B7448B"/>
    <w:rsid w:val="00B7506D"/>
    <w:rsid w:val="00B7540F"/>
    <w:rsid w:val="00B76693"/>
    <w:rsid w:val="00B77379"/>
    <w:rsid w:val="00B77D9F"/>
    <w:rsid w:val="00B8007C"/>
    <w:rsid w:val="00B803DB"/>
    <w:rsid w:val="00B80EF9"/>
    <w:rsid w:val="00B8289B"/>
    <w:rsid w:val="00B82C3B"/>
    <w:rsid w:val="00B8351B"/>
    <w:rsid w:val="00B835CE"/>
    <w:rsid w:val="00B83A08"/>
    <w:rsid w:val="00B841BC"/>
    <w:rsid w:val="00B85EFC"/>
    <w:rsid w:val="00B90308"/>
    <w:rsid w:val="00B90946"/>
    <w:rsid w:val="00B91252"/>
    <w:rsid w:val="00B913B9"/>
    <w:rsid w:val="00B91A97"/>
    <w:rsid w:val="00B9219C"/>
    <w:rsid w:val="00B929A4"/>
    <w:rsid w:val="00B978A9"/>
    <w:rsid w:val="00BA0042"/>
    <w:rsid w:val="00BA1447"/>
    <w:rsid w:val="00BA2DB7"/>
    <w:rsid w:val="00BA6980"/>
    <w:rsid w:val="00BA748C"/>
    <w:rsid w:val="00BA7F9A"/>
    <w:rsid w:val="00BB0428"/>
    <w:rsid w:val="00BB0DDC"/>
    <w:rsid w:val="00BB1E5B"/>
    <w:rsid w:val="00BB2469"/>
    <w:rsid w:val="00BB26A3"/>
    <w:rsid w:val="00BB26E1"/>
    <w:rsid w:val="00BB2E2C"/>
    <w:rsid w:val="00BB3748"/>
    <w:rsid w:val="00BB4C00"/>
    <w:rsid w:val="00BB55F6"/>
    <w:rsid w:val="00BB56F6"/>
    <w:rsid w:val="00BC0FA3"/>
    <w:rsid w:val="00BC124F"/>
    <w:rsid w:val="00BC2072"/>
    <w:rsid w:val="00BC2836"/>
    <w:rsid w:val="00BC2C27"/>
    <w:rsid w:val="00BC3690"/>
    <w:rsid w:val="00BC4FC0"/>
    <w:rsid w:val="00BC5117"/>
    <w:rsid w:val="00BC540C"/>
    <w:rsid w:val="00BC5842"/>
    <w:rsid w:val="00BC5937"/>
    <w:rsid w:val="00BC59B9"/>
    <w:rsid w:val="00BC6F4D"/>
    <w:rsid w:val="00BD3752"/>
    <w:rsid w:val="00BD45FE"/>
    <w:rsid w:val="00BD47C5"/>
    <w:rsid w:val="00BD56AD"/>
    <w:rsid w:val="00BD74EA"/>
    <w:rsid w:val="00BE017B"/>
    <w:rsid w:val="00BE0D4A"/>
    <w:rsid w:val="00BE19BC"/>
    <w:rsid w:val="00BE2D8F"/>
    <w:rsid w:val="00BE339D"/>
    <w:rsid w:val="00BE3DBF"/>
    <w:rsid w:val="00BE4D41"/>
    <w:rsid w:val="00BE50FE"/>
    <w:rsid w:val="00BE53E4"/>
    <w:rsid w:val="00BE5B2D"/>
    <w:rsid w:val="00BE62CE"/>
    <w:rsid w:val="00BE69E7"/>
    <w:rsid w:val="00BF0147"/>
    <w:rsid w:val="00BF0F99"/>
    <w:rsid w:val="00BF10A0"/>
    <w:rsid w:val="00BF17B7"/>
    <w:rsid w:val="00BF1D3B"/>
    <w:rsid w:val="00BF2181"/>
    <w:rsid w:val="00BF5CDA"/>
    <w:rsid w:val="00BF62C1"/>
    <w:rsid w:val="00BF679C"/>
    <w:rsid w:val="00BF6D6D"/>
    <w:rsid w:val="00BF72F2"/>
    <w:rsid w:val="00BF74F0"/>
    <w:rsid w:val="00C03343"/>
    <w:rsid w:val="00C03BAF"/>
    <w:rsid w:val="00C05B0F"/>
    <w:rsid w:val="00C0669E"/>
    <w:rsid w:val="00C067B3"/>
    <w:rsid w:val="00C06823"/>
    <w:rsid w:val="00C06EC1"/>
    <w:rsid w:val="00C07131"/>
    <w:rsid w:val="00C07567"/>
    <w:rsid w:val="00C075A7"/>
    <w:rsid w:val="00C078DC"/>
    <w:rsid w:val="00C1000A"/>
    <w:rsid w:val="00C13F5A"/>
    <w:rsid w:val="00C14202"/>
    <w:rsid w:val="00C14C58"/>
    <w:rsid w:val="00C2123E"/>
    <w:rsid w:val="00C2157B"/>
    <w:rsid w:val="00C2231B"/>
    <w:rsid w:val="00C2279D"/>
    <w:rsid w:val="00C22ADA"/>
    <w:rsid w:val="00C247FE"/>
    <w:rsid w:val="00C24A4A"/>
    <w:rsid w:val="00C2512D"/>
    <w:rsid w:val="00C251A1"/>
    <w:rsid w:val="00C2578C"/>
    <w:rsid w:val="00C26235"/>
    <w:rsid w:val="00C26BB4"/>
    <w:rsid w:val="00C30FC0"/>
    <w:rsid w:val="00C3206F"/>
    <w:rsid w:val="00C3335E"/>
    <w:rsid w:val="00C33414"/>
    <w:rsid w:val="00C3398D"/>
    <w:rsid w:val="00C33A0A"/>
    <w:rsid w:val="00C33DA9"/>
    <w:rsid w:val="00C348AE"/>
    <w:rsid w:val="00C34CFB"/>
    <w:rsid w:val="00C3547D"/>
    <w:rsid w:val="00C35D3A"/>
    <w:rsid w:val="00C406FB"/>
    <w:rsid w:val="00C443BD"/>
    <w:rsid w:val="00C44CE3"/>
    <w:rsid w:val="00C44E32"/>
    <w:rsid w:val="00C44F2C"/>
    <w:rsid w:val="00C44FE6"/>
    <w:rsid w:val="00C45346"/>
    <w:rsid w:val="00C45F28"/>
    <w:rsid w:val="00C47255"/>
    <w:rsid w:val="00C472DC"/>
    <w:rsid w:val="00C476F3"/>
    <w:rsid w:val="00C50FD1"/>
    <w:rsid w:val="00C5109F"/>
    <w:rsid w:val="00C522FA"/>
    <w:rsid w:val="00C523DC"/>
    <w:rsid w:val="00C523FE"/>
    <w:rsid w:val="00C532EA"/>
    <w:rsid w:val="00C53F02"/>
    <w:rsid w:val="00C56593"/>
    <w:rsid w:val="00C5687F"/>
    <w:rsid w:val="00C5799C"/>
    <w:rsid w:val="00C600DC"/>
    <w:rsid w:val="00C62711"/>
    <w:rsid w:val="00C62A53"/>
    <w:rsid w:val="00C6472A"/>
    <w:rsid w:val="00C656FC"/>
    <w:rsid w:val="00C65CF3"/>
    <w:rsid w:val="00C6600C"/>
    <w:rsid w:val="00C670F7"/>
    <w:rsid w:val="00C701F0"/>
    <w:rsid w:val="00C72E34"/>
    <w:rsid w:val="00C75259"/>
    <w:rsid w:val="00C755E7"/>
    <w:rsid w:val="00C76ED7"/>
    <w:rsid w:val="00C81584"/>
    <w:rsid w:val="00C81625"/>
    <w:rsid w:val="00C8256D"/>
    <w:rsid w:val="00C83C4A"/>
    <w:rsid w:val="00C84A3D"/>
    <w:rsid w:val="00C91343"/>
    <w:rsid w:val="00C91A4D"/>
    <w:rsid w:val="00C91ADD"/>
    <w:rsid w:val="00C91D8E"/>
    <w:rsid w:val="00C9228E"/>
    <w:rsid w:val="00C9288C"/>
    <w:rsid w:val="00C93F21"/>
    <w:rsid w:val="00C93FD4"/>
    <w:rsid w:val="00C941EE"/>
    <w:rsid w:val="00C95865"/>
    <w:rsid w:val="00C95A41"/>
    <w:rsid w:val="00C95BD2"/>
    <w:rsid w:val="00C95F1D"/>
    <w:rsid w:val="00C9720B"/>
    <w:rsid w:val="00CA07ED"/>
    <w:rsid w:val="00CA3314"/>
    <w:rsid w:val="00CA3ACD"/>
    <w:rsid w:val="00CA3D6B"/>
    <w:rsid w:val="00CA40F6"/>
    <w:rsid w:val="00CA4289"/>
    <w:rsid w:val="00CA42B9"/>
    <w:rsid w:val="00CA5161"/>
    <w:rsid w:val="00CA545B"/>
    <w:rsid w:val="00CA7381"/>
    <w:rsid w:val="00CA748B"/>
    <w:rsid w:val="00CB06EE"/>
    <w:rsid w:val="00CB2946"/>
    <w:rsid w:val="00CB34B0"/>
    <w:rsid w:val="00CB4EEE"/>
    <w:rsid w:val="00CB5324"/>
    <w:rsid w:val="00CB566C"/>
    <w:rsid w:val="00CB71B5"/>
    <w:rsid w:val="00CC2810"/>
    <w:rsid w:val="00CC3386"/>
    <w:rsid w:val="00CC3450"/>
    <w:rsid w:val="00CC39E5"/>
    <w:rsid w:val="00CC3F7A"/>
    <w:rsid w:val="00CC4BA1"/>
    <w:rsid w:val="00CC5317"/>
    <w:rsid w:val="00CC54BC"/>
    <w:rsid w:val="00CC722B"/>
    <w:rsid w:val="00CC7368"/>
    <w:rsid w:val="00CC7802"/>
    <w:rsid w:val="00CC7F57"/>
    <w:rsid w:val="00CD0679"/>
    <w:rsid w:val="00CD21F7"/>
    <w:rsid w:val="00CD22AB"/>
    <w:rsid w:val="00CD4BCF"/>
    <w:rsid w:val="00CD530B"/>
    <w:rsid w:val="00CD5CCC"/>
    <w:rsid w:val="00CD6E55"/>
    <w:rsid w:val="00CD71B4"/>
    <w:rsid w:val="00CE1CB4"/>
    <w:rsid w:val="00CE333B"/>
    <w:rsid w:val="00CE3630"/>
    <w:rsid w:val="00CE3C10"/>
    <w:rsid w:val="00CE444B"/>
    <w:rsid w:val="00CE5B3F"/>
    <w:rsid w:val="00CE61CE"/>
    <w:rsid w:val="00CF2C87"/>
    <w:rsid w:val="00CF2EEB"/>
    <w:rsid w:val="00CF3BD6"/>
    <w:rsid w:val="00CF4051"/>
    <w:rsid w:val="00D004FC"/>
    <w:rsid w:val="00D00C6F"/>
    <w:rsid w:val="00D0142D"/>
    <w:rsid w:val="00D01550"/>
    <w:rsid w:val="00D0179F"/>
    <w:rsid w:val="00D02BC8"/>
    <w:rsid w:val="00D034FE"/>
    <w:rsid w:val="00D039E0"/>
    <w:rsid w:val="00D03CE8"/>
    <w:rsid w:val="00D04431"/>
    <w:rsid w:val="00D04A88"/>
    <w:rsid w:val="00D0557D"/>
    <w:rsid w:val="00D05CD5"/>
    <w:rsid w:val="00D064CE"/>
    <w:rsid w:val="00D0676D"/>
    <w:rsid w:val="00D0742E"/>
    <w:rsid w:val="00D10C94"/>
    <w:rsid w:val="00D118DE"/>
    <w:rsid w:val="00D11976"/>
    <w:rsid w:val="00D12BD7"/>
    <w:rsid w:val="00D1335F"/>
    <w:rsid w:val="00D140F4"/>
    <w:rsid w:val="00D152D0"/>
    <w:rsid w:val="00D1586C"/>
    <w:rsid w:val="00D15D58"/>
    <w:rsid w:val="00D1622C"/>
    <w:rsid w:val="00D16342"/>
    <w:rsid w:val="00D17FEF"/>
    <w:rsid w:val="00D2119B"/>
    <w:rsid w:val="00D2585E"/>
    <w:rsid w:val="00D26110"/>
    <w:rsid w:val="00D275A9"/>
    <w:rsid w:val="00D27767"/>
    <w:rsid w:val="00D279DD"/>
    <w:rsid w:val="00D27FCC"/>
    <w:rsid w:val="00D304F9"/>
    <w:rsid w:val="00D319EF"/>
    <w:rsid w:val="00D322FA"/>
    <w:rsid w:val="00D33BDB"/>
    <w:rsid w:val="00D33EE4"/>
    <w:rsid w:val="00D352D4"/>
    <w:rsid w:val="00D354E5"/>
    <w:rsid w:val="00D356D3"/>
    <w:rsid w:val="00D363D5"/>
    <w:rsid w:val="00D36826"/>
    <w:rsid w:val="00D378A2"/>
    <w:rsid w:val="00D412E1"/>
    <w:rsid w:val="00D41634"/>
    <w:rsid w:val="00D41F95"/>
    <w:rsid w:val="00D42EBF"/>
    <w:rsid w:val="00D433CB"/>
    <w:rsid w:val="00D44D34"/>
    <w:rsid w:val="00D45CDE"/>
    <w:rsid w:val="00D4675E"/>
    <w:rsid w:val="00D46B63"/>
    <w:rsid w:val="00D4765B"/>
    <w:rsid w:val="00D50837"/>
    <w:rsid w:val="00D511CF"/>
    <w:rsid w:val="00D51779"/>
    <w:rsid w:val="00D518CC"/>
    <w:rsid w:val="00D5311B"/>
    <w:rsid w:val="00D54CAE"/>
    <w:rsid w:val="00D5529F"/>
    <w:rsid w:val="00D55641"/>
    <w:rsid w:val="00D55E4E"/>
    <w:rsid w:val="00D5604A"/>
    <w:rsid w:val="00D56492"/>
    <w:rsid w:val="00D56697"/>
    <w:rsid w:val="00D574B2"/>
    <w:rsid w:val="00D576DD"/>
    <w:rsid w:val="00D57925"/>
    <w:rsid w:val="00D604A3"/>
    <w:rsid w:val="00D60A09"/>
    <w:rsid w:val="00D60B9C"/>
    <w:rsid w:val="00D60EDE"/>
    <w:rsid w:val="00D6184A"/>
    <w:rsid w:val="00D63369"/>
    <w:rsid w:val="00D63499"/>
    <w:rsid w:val="00D63A0F"/>
    <w:rsid w:val="00D64256"/>
    <w:rsid w:val="00D642B2"/>
    <w:rsid w:val="00D64328"/>
    <w:rsid w:val="00D64E9A"/>
    <w:rsid w:val="00D65576"/>
    <w:rsid w:val="00D65A16"/>
    <w:rsid w:val="00D7111C"/>
    <w:rsid w:val="00D71214"/>
    <w:rsid w:val="00D71A5D"/>
    <w:rsid w:val="00D738C7"/>
    <w:rsid w:val="00D73FC7"/>
    <w:rsid w:val="00D74E3A"/>
    <w:rsid w:val="00D7647C"/>
    <w:rsid w:val="00D76669"/>
    <w:rsid w:val="00D8019F"/>
    <w:rsid w:val="00D802FC"/>
    <w:rsid w:val="00D805AC"/>
    <w:rsid w:val="00D80BB8"/>
    <w:rsid w:val="00D8292D"/>
    <w:rsid w:val="00D82C74"/>
    <w:rsid w:val="00D8310E"/>
    <w:rsid w:val="00D84EFE"/>
    <w:rsid w:val="00D84FED"/>
    <w:rsid w:val="00D85904"/>
    <w:rsid w:val="00D85F39"/>
    <w:rsid w:val="00D86634"/>
    <w:rsid w:val="00D87EE1"/>
    <w:rsid w:val="00D9046F"/>
    <w:rsid w:val="00D92BB1"/>
    <w:rsid w:val="00D93088"/>
    <w:rsid w:val="00D93547"/>
    <w:rsid w:val="00D93792"/>
    <w:rsid w:val="00D938A0"/>
    <w:rsid w:val="00D955AC"/>
    <w:rsid w:val="00D95B5E"/>
    <w:rsid w:val="00D9608E"/>
    <w:rsid w:val="00D961E7"/>
    <w:rsid w:val="00D96D5A"/>
    <w:rsid w:val="00DA081C"/>
    <w:rsid w:val="00DA2362"/>
    <w:rsid w:val="00DA3C61"/>
    <w:rsid w:val="00DA3E6C"/>
    <w:rsid w:val="00DA451E"/>
    <w:rsid w:val="00DA47E3"/>
    <w:rsid w:val="00DA55B9"/>
    <w:rsid w:val="00DA5DD0"/>
    <w:rsid w:val="00DA639E"/>
    <w:rsid w:val="00DA73E9"/>
    <w:rsid w:val="00DB05C5"/>
    <w:rsid w:val="00DB0A06"/>
    <w:rsid w:val="00DB2B8F"/>
    <w:rsid w:val="00DB3599"/>
    <w:rsid w:val="00DB52C1"/>
    <w:rsid w:val="00DB58AD"/>
    <w:rsid w:val="00DB7A11"/>
    <w:rsid w:val="00DB7C17"/>
    <w:rsid w:val="00DC0BB1"/>
    <w:rsid w:val="00DC13EC"/>
    <w:rsid w:val="00DC15C4"/>
    <w:rsid w:val="00DC2173"/>
    <w:rsid w:val="00DC2DD4"/>
    <w:rsid w:val="00DC40D1"/>
    <w:rsid w:val="00DC44C7"/>
    <w:rsid w:val="00DC554D"/>
    <w:rsid w:val="00DC5692"/>
    <w:rsid w:val="00DC6372"/>
    <w:rsid w:val="00DC65D4"/>
    <w:rsid w:val="00DC6DAD"/>
    <w:rsid w:val="00DC7D5E"/>
    <w:rsid w:val="00DD070E"/>
    <w:rsid w:val="00DD0D37"/>
    <w:rsid w:val="00DD1287"/>
    <w:rsid w:val="00DD1CF4"/>
    <w:rsid w:val="00DD1F39"/>
    <w:rsid w:val="00DD2521"/>
    <w:rsid w:val="00DD293D"/>
    <w:rsid w:val="00DD47B7"/>
    <w:rsid w:val="00DD4967"/>
    <w:rsid w:val="00DD4D23"/>
    <w:rsid w:val="00DD4D91"/>
    <w:rsid w:val="00DD72F7"/>
    <w:rsid w:val="00DD7611"/>
    <w:rsid w:val="00DE0067"/>
    <w:rsid w:val="00DE07C3"/>
    <w:rsid w:val="00DE289B"/>
    <w:rsid w:val="00DE3266"/>
    <w:rsid w:val="00DE4A3B"/>
    <w:rsid w:val="00DE4CFE"/>
    <w:rsid w:val="00DE53A6"/>
    <w:rsid w:val="00DE5EA8"/>
    <w:rsid w:val="00DE6601"/>
    <w:rsid w:val="00DE77E3"/>
    <w:rsid w:val="00DF0E4A"/>
    <w:rsid w:val="00DF10DB"/>
    <w:rsid w:val="00DF127E"/>
    <w:rsid w:val="00DF17E7"/>
    <w:rsid w:val="00DF34E6"/>
    <w:rsid w:val="00DF6046"/>
    <w:rsid w:val="00DF721C"/>
    <w:rsid w:val="00DF7402"/>
    <w:rsid w:val="00DF7CF3"/>
    <w:rsid w:val="00E00570"/>
    <w:rsid w:val="00E00E5A"/>
    <w:rsid w:val="00E01291"/>
    <w:rsid w:val="00E01A37"/>
    <w:rsid w:val="00E0259D"/>
    <w:rsid w:val="00E02F92"/>
    <w:rsid w:val="00E03ED1"/>
    <w:rsid w:val="00E044CB"/>
    <w:rsid w:val="00E0453F"/>
    <w:rsid w:val="00E05A36"/>
    <w:rsid w:val="00E062F7"/>
    <w:rsid w:val="00E07800"/>
    <w:rsid w:val="00E07DBF"/>
    <w:rsid w:val="00E10CF0"/>
    <w:rsid w:val="00E12C68"/>
    <w:rsid w:val="00E12EE5"/>
    <w:rsid w:val="00E131CA"/>
    <w:rsid w:val="00E13EA3"/>
    <w:rsid w:val="00E142A9"/>
    <w:rsid w:val="00E14A38"/>
    <w:rsid w:val="00E1545B"/>
    <w:rsid w:val="00E16297"/>
    <w:rsid w:val="00E16996"/>
    <w:rsid w:val="00E171F4"/>
    <w:rsid w:val="00E17F6D"/>
    <w:rsid w:val="00E20282"/>
    <w:rsid w:val="00E22635"/>
    <w:rsid w:val="00E2419E"/>
    <w:rsid w:val="00E255A6"/>
    <w:rsid w:val="00E2589B"/>
    <w:rsid w:val="00E2605E"/>
    <w:rsid w:val="00E260AA"/>
    <w:rsid w:val="00E26C50"/>
    <w:rsid w:val="00E30993"/>
    <w:rsid w:val="00E30EC1"/>
    <w:rsid w:val="00E316E0"/>
    <w:rsid w:val="00E322B1"/>
    <w:rsid w:val="00E32A30"/>
    <w:rsid w:val="00E32F6F"/>
    <w:rsid w:val="00E3477D"/>
    <w:rsid w:val="00E34D9E"/>
    <w:rsid w:val="00E35C54"/>
    <w:rsid w:val="00E35FA0"/>
    <w:rsid w:val="00E365BD"/>
    <w:rsid w:val="00E43071"/>
    <w:rsid w:val="00E43E2E"/>
    <w:rsid w:val="00E4559B"/>
    <w:rsid w:val="00E455FC"/>
    <w:rsid w:val="00E463F2"/>
    <w:rsid w:val="00E477CC"/>
    <w:rsid w:val="00E47AE4"/>
    <w:rsid w:val="00E50B4F"/>
    <w:rsid w:val="00E51563"/>
    <w:rsid w:val="00E51CE6"/>
    <w:rsid w:val="00E52FB4"/>
    <w:rsid w:val="00E53543"/>
    <w:rsid w:val="00E53D99"/>
    <w:rsid w:val="00E5419E"/>
    <w:rsid w:val="00E55AFB"/>
    <w:rsid w:val="00E568F4"/>
    <w:rsid w:val="00E60DC0"/>
    <w:rsid w:val="00E63A33"/>
    <w:rsid w:val="00E64D0D"/>
    <w:rsid w:val="00E651E8"/>
    <w:rsid w:val="00E65490"/>
    <w:rsid w:val="00E6601F"/>
    <w:rsid w:val="00E66064"/>
    <w:rsid w:val="00E661E7"/>
    <w:rsid w:val="00E66546"/>
    <w:rsid w:val="00E666E9"/>
    <w:rsid w:val="00E667CD"/>
    <w:rsid w:val="00E66935"/>
    <w:rsid w:val="00E679A2"/>
    <w:rsid w:val="00E70672"/>
    <w:rsid w:val="00E7273D"/>
    <w:rsid w:val="00E72F87"/>
    <w:rsid w:val="00E73478"/>
    <w:rsid w:val="00E74BFB"/>
    <w:rsid w:val="00E74E35"/>
    <w:rsid w:val="00E80B5C"/>
    <w:rsid w:val="00E8257C"/>
    <w:rsid w:val="00E83B20"/>
    <w:rsid w:val="00E83C92"/>
    <w:rsid w:val="00E83E03"/>
    <w:rsid w:val="00E84AC3"/>
    <w:rsid w:val="00E84D99"/>
    <w:rsid w:val="00E85396"/>
    <w:rsid w:val="00E86600"/>
    <w:rsid w:val="00E86C31"/>
    <w:rsid w:val="00E86D94"/>
    <w:rsid w:val="00E87ABB"/>
    <w:rsid w:val="00E90714"/>
    <w:rsid w:val="00E90D4F"/>
    <w:rsid w:val="00E91088"/>
    <w:rsid w:val="00E919E0"/>
    <w:rsid w:val="00E9214A"/>
    <w:rsid w:val="00E9262C"/>
    <w:rsid w:val="00E9346D"/>
    <w:rsid w:val="00E93782"/>
    <w:rsid w:val="00E942EC"/>
    <w:rsid w:val="00E946D8"/>
    <w:rsid w:val="00E96472"/>
    <w:rsid w:val="00E96FB9"/>
    <w:rsid w:val="00E97314"/>
    <w:rsid w:val="00E97424"/>
    <w:rsid w:val="00E97AA4"/>
    <w:rsid w:val="00EA0A9C"/>
    <w:rsid w:val="00EA0F5C"/>
    <w:rsid w:val="00EA3097"/>
    <w:rsid w:val="00EA392D"/>
    <w:rsid w:val="00EA4BE4"/>
    <w:rsid w:val="00EA532C"/>
    <w:rsid w:val="00EA596A"/>
    <w:rsid w:val="00EA6C63"/>
    <w:rsid w:val="00EB0129"/>
    <w:rsid w:val="00EB09F4"/>
    <w:rsid w:val="00EB195B"/>
    <w:rsid w:val="00EB2339"/>
    <w:rsid w:val="00EB2984"/>
    <w:rsid w:val="00EB3188"/>
    <w:rsid w:val="00EB529A"/>
    <w:rsid w:val="00EB5880"/>
    <w:rsid w:val="00EB5CD7"/>
    <w:rsid w:val="00EB5DDD"/>
    <w:rsid w:val="00EB6181"/>
    <w:rsid w:val="00EB6F05"/>
    <w:rsid w:val="00EB74FD"/>
    <w:rsid w:val="00EB7582"/>
    <w:rsid w:val="00EB7949"/>
    <w:rsid w:val="00EB7A06"/>
    <w:rsid w:val="00EC18E0"/>
    <w:rsid w:val="00EC1D9B"/>
    <w:rsid w:val="00EC1DA6"/>
    <w:rsid w:val="00EC2832"/>
    <w:rsid w:val="00EC3026"/>
    <w:rsid w:val="00EC42F0"/>
    <w:rsid w:val="00EC4396"/>
    <w:rsid w:val="00EC657F"/>
    <w:rsid w:val="00EC7E32"/>
    <w:rsid w:val="00EC7E89"/>
    <w:rsid w:val="00ED006F"/>
    <w:rsid w:val="00ED015C"/>
    <w:rsid w:val="00ED1618"/>
    <w:rsid w:val="00ED1C0B"/>
    <w:rsid w:val="00ED1DF5"/>
    <w:rsid w:val="00ED31CA"/>
    <w:rsid w:val="00ED3377"/>
    <w:rsid w:val="00ED4085"/>
    <w:rsid w:val="00ED46B1"/>
    <w:rsid w:val="00ED4C72"/>
    <w:rsid w:val="00ED4F5C"/>
    <w:rsid w:val="00ED5EFC"/>
    <w:rsid w:val="00ED7C01"/>
    <w:rsid w:val="00EE0F93"/>
    <w:rsid w:val="00EE1418"/>
    <w:rsid w:val="00EE1900"/>
    <w:rsid w:val="00EE276E"/>
    <w:rsid w:val="00EE2BE1"/>
    <w:rsid w:val="00EE2D35"/>
    <w:rsid w:val="00EE3235"/>
    <w:rsid w:val="00EE346A"/>
    <w:rsid w:val="00EE63EF"/>
    <w:rsid w:val="00EE654D"/>
    <w:rsid w:val="00EF1245"/>
    <w:rsid w:val="00EF1FD8"/>
    <w:rsid w:val="00EF2075"/>
    <w:rsid w:val="00EF3A76"/>
    <w:rsid w:val="00EF4BDF"/>
    <w:rsid w:val="00EF4C31"/>
    <w:rsid w:val="00EF635E"/>
    <w:rsid w:val="00EF6C86"/>
    <w:rsid w:val="00EF6EA2"/>
    <w:rsid w:val="00EF73F3"/>
    <w:rsid w:val="00EF778D"/>
    <w:rsid w:val="00F0006D"/>
    <w:rsid w:val="00F007F2"/>
    <w:rsid w:val="00F02615"/>
    <w:rsid w:val="00F038BA"/>
    <w:rsid w:val="00F03E04"/>
    <w:rsid w:val="00F044E8"/>
    <w:rsid w:val="00F04AE3"/>
    <w:rsid w:val="00F0505D"/>
    <w:rsid w:val="00F05129"/>
    <w:rsid w:val="00F064F9"/>
    <w:rsid w:val="00F071B1"/>
    <w:rsid w:val="00F071EE"/>
    <w:rsid w:val="00F12912"/>
    <w:rsid w:val="00F129C6"/>
    <w:rsid w:val="00F13E05"/>
    <w:rsid w:val="00F146C0"/>
    <w:rsid w:val="00F14FDF"/>
    <w:rsid w:val="00F150AF"/>
    <w:rsid w:val="00F152B4"/>
    <w:rsid w:val="00F158DC"/>
    <w:rsid w:val="00F17ED6"/>
    <w:rsid w:val="00F20AFE"/>
    <w:rsid w:val="00F234FC"/>
    <w:rsid w:val="00F23757"/>
    <w:rsid w:val="00F249B1"/>
    <w:rsid w:val="00F255A5"/>
    <w:rsid w:val="00F2573D"/>
    <w:rsid w:val="00F26C19"/>
    <w:rsid w:val="00F27D87"/>
    <w:rsid w:val="00F300E6"/>
    <w:rsid w:val="00F327D7"/>
    <w:rsid w:val="00F327DC"/>
    <w:rsid w:val="00F32AD9"/>
    <w:rsid w:val="00F34709"/>
    <w:rsid w:val="00F353CA"/>
    <w:rsid w:val="00F35E2C"/>
    <w:rsid w:val="00F36CAA"/>
    <w:rsid w:val="00F36CFA"/>
    <w:rsid w:val="00F37884"/>
    <w:rsid w:val="00F40A0F"/>
    <w:rsid w:val="00F41262"/>
    <w:rsid w:val="00F41DFD"/>
    <w:rsid w:val="00F438FB"/>
    <w:rsid w:val="00F43E67"/>
    <w:rsid w:val="00F44BC2"/>
    <w:rsid w:val="00F453BD"/>
    <w:rsid w:val="00F45FAE"/>
    <w:rsid w:val="00F47C03"/>
    <w:rsid w:val="00F47F5C"/>
    <w:rsid w:val="00F50485"/>
    <w:rsid w:val="00F5049D"/>
    <w:rsid w:val="00F50A9D"/>
    <w:rsid w:val="00F5125B"/>
    <w:rsid w:val="00F51826"/>
    <w:rsid w:val="00F518D3"/>
    <w:rsid w:val="00F52C06"/>
    <w:rsid w:val="00F535B9"/>
    <w:rsid w:val="00F55B9C"/>
    <w:rsid w:val="00F574E6"/>
    <w:rsid w:val="00F57D97"/>
    <w:rsid w:val="00F6137E"/>
    <w:rsid w:val="00F636F6"/>
    <w:rsid w:val="00F63975"/>
    <w:rsid w:val="00F63E50"/>
    <w:rsid w:val="00F6523D"/>
    <w:rsid w:val="00F65640"/>
    <w:rsid w:val="00F65A3C"/>
    <w:rsid w:val="00F660C9"/>
    <w:rsid w:val="00F66408"/>
    <w:rsid w:val="00F6660A"/>
    <w:rsid w:val="00F66FEF"/>
    <w:rsid w:val="00F67C66"/>
    <w:rsid w:val="00F704B2"/>
    <w:rsid w:val="00F7119A"/>
    <w:rsid w:val="00F7151E"/>
    <w:rsid w:val="00F72156"/>
    <w:rsid w:val="00F74390"/>
    <w:rsid w:val="00F746B7"/>
    <w:rsid w:val="00F75559"/>
    <w:rsid w:val="00F766D9"/>
    <w:rsid w:val="00F76960"/>
    <w:rsid w:val="00F807D2"/>
    <w:rsid w:val="00F84237"/>
    <w:rsid w:val="00F84AB0"/>
    <w:rsid w:val="00F85D5B"/>
    <w:rsid w:val="00F86ECB"/>
    <w:rsid w:val="00F90A84"/>
    <w:rsid w:val="00F91536"/>
    <w:rsid w:val="00F91B74"/>
    <w:rsid w:val="00F92004"/>
    <w:rsid w:val="00F92119"/>
    <w:rsid w:val="00F92291"/>
    <w:rsid w:val="00F923DF"/>
    <w:rsid w:val="00F9266F"/>
    <w:rsid w:val="00F93E07"/>
    <w:rsid w:val="00F940A2"/>
    <w:rsid w:val="00F9647F"/>
    <w:rsid w:val="00F96BA1"/>
    <w:rsid w:val="00F978B5"/>
    <w:rsid w:val="00FA2061"/>
    <w:rsid w:val="00FA25DB"/>
    <w:rsid w:val="00FA42BB"/>
    <w:rsid w:val="00FA4A34"/>
    <w:rsid w:val="00FA4B70"/>
    <w:rsid w:val="00FA4CE5"/>
    <w:rsid w:val="00FA4E38"/>
    <w:rsid w:val="00FA613C"/>
    <w:rsid w:val="00FB03B6"/>
    <w:rsid w:val="00FB0EAC"/>
    <w:rsid w:val="00FB1368"/>
    <w:rsid w:val="00FB4EAA"/>
    <w:rsid w:val="00FB6343"/>
    <w:rsid w:val="00FB6C06"/>
    <w:rsid w:val="00FB6DFE"/>
    <w:rsid w:val="00FB6E5B"/>
    <w:rsid w:val="00FB70B6"/>
    <w:rsid w:val="00FB7231"/>
    <w:rsid w:val="00FC16F0"/>
    <w:rsid w:val="00FC1864"/>
    <w:rsid w:val="00FC1886"/>
    <w:rsid w:val="00FC2EAC"/>
    <w:rsid w:val="00FC30F2"/>
    <w:rsid w:val="00FC3908"/>
    <w:rsid w:val="00FC3E17"/>
    <w:rsid w:val="00FC5358"/>
    <w:rsid w:val="00FC5F4D"/>
    <w:rsid w:val="00FC68C9"/>
    <w:rsid w:val="00FD0F2C"/>
    <w:rsid w:val="00FD243B"/>
    <w:rsid w:val="00FD2935"/>
    <w:rsid w:val="00FD4A03"/>
    <w:rsid w:val="00FD4A6F"/>
    <w:rsid w:val="00FD56D7"/>
    <w:rsid w:val="00FE0BDC"/>
    <w:rsid w:val="00FE14B4"/>
    <w:rsid w:val="00FE266F"/>
    <w:rsid w:val="00FE418F"/>
    <w:rsid w:val="00FE4D96"/>
    <w:rsid w:val="00FE4E31"/>
    <w:rsid w:val="00FE5A2F"/>
    <w:rsid w:val="00FE6014"/>
    <w:rsid w:val="00FE6A4A"/>
    <w:rsid w:val="00FE7313"/>
    <w:rsid w:val="00FF095C"/>
    <w:rsid w:val="00FF2247"/>
    <w:rsid w:val="00FF23C7"/>
    <w:rsid w:val="00FF2883"/>
    <w:rsid w:val="00FF2F66"/>
    <w:rsid w:val="00FF33B1"/>
    <w:rsid w:val="00FF404C"/>
    <w:rsid w:val="00FF5EEB"/>
    <w:rsid w:val="00FF5FD6"/>
    <w:rsid w:val="00FF7D2F"/>
    <w:rsid w:val="00FF7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50E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32DE4"/>
    <w:rPr>
      <w:rFonts w:ascii="Tahoma" w:hAnsi="Tahoma" w:cs="Tahoma"/>
      <w:sz w:val="16"/>
      <w:szCs w:val="16"/>
      <w:lang w:val="pt-PT" w:eastAsia="pt-P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2D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21EA8"/>
    <w:pPr>
      <w:tabs>
        <w:tab w:val="center" w:pos="4252"/>
        <w:tab w:val="right" w:pos="8504"/>
      </w:tabs>
    </w:pPr>
    <w:rPr>
      <w:lang w:val="pt-PT" w:eastAsia="pt-PT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B62EF"/>
    <w:rPr>
      <w:rFonts w:cs="Times New Roman"/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821EA8"/>
    <w:pPr>
      <w:tabs>
        <w:tab w:val="center" w:pos="4252"/>
        <w:tab w:val="right" w:pos="8504"/>
      </w:tabs>
    </w:pPr>
    <w:rPr>
      <w:lang w:val="pt-PT" w:eastAsia="pt-PT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B62EF"/>
    <w:rPr>
      <w:rFonts w:cs="Times New Roman"/>
      <w:sz w:val="24"/>
      <w:szCs w:val="24"/>
      <w:lang w:val="es-ES" w:eastAsia="es-ES"/>
    </w:rPr>
  </w:style>
  <w:style w:type="character" w:styleId="Strong">
    <w:name w:val="Strong"/>
    <w:basedOn w:val="DefaultParagraphFont"/>
    <w:uiPriority w:val="99"/>
    <w:qFormat/>
    <w:locked/>
    <w:rsid w:val="00AE3B5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5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65</Words>
  <Characters>351</Characters>
  <Application>Microsoft Office Outlook</Application>
  <DocSecurity>0</DocSecurity>
  <Lines>0</Lines>
  <Paragraphs>0</Paragraphs>
  <ScaleCrop>false</ScaleCrop>
  <Company>FPCEUP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DE COMPROMISO</dc:title>
  <dc:subject/>
  <dc:creator>CIIE Secretariado</dc:creator>
  <cp:keywords/>
  <dc:description/>
  <cp:lastModifiedBy>jcaldas</cp:lastModifiedBy>
  <cp:revision>2</cp:revision>
  <cp:lastPrinted>2010-04-15T16:34:00Z</cp:lastPrinted>
  <dcterms:created xsi:type="dcterms:W3CDTF">2011-02-14T19:04:00Z</dcterms:created>
  <dcterms:modified xsi:type="dcterms:W3CDTF">2011-02-14T19:04:00Z</dcterms:modified>
</cp:coreProperties>
</file>